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011" w:rsidRPr="00E77EEF" w:rsidRDefault="002F4011" w:rsidP="002F4011">
      <w:pPr>
        <w:tabs>
          <w:tab w:val="left" w:pos="5610"/>
        </w:tabs>
        <w:contextualSpacing/>
        <w:rPr>
          <w:rFonts w:ascii="Arial" w:hAnsi="Arial" w:cs="Arial"/>
        </w:rPr>
      </w:pPr>
      <w:r w:rsidRPr="00E77EEF">
        <w:rPr>
          <w:rFonts w:ascii="Arial" w:hAnsi="Arial" w:cs="Arial"/>
          <w:b/>
        </w:rPr>
        <w:t xml:space="preserve">Tipo de Línea: </w:t>
      </w:r>
      <w:r w:rsidRPr="00E77EEF">
        <w:rPr>
          <w:rFonts w:ascii="Arial" w:hAnsi="Arial" w:cs="Arial"/>
        </w:rPr>
        <w:t>(Marque Línea a postular con una X)</w:t>
      </w:r>
      <w:r>
        <w:rPr>
          <w:rFonts w:ascii="Arial" w:hAnsi="Arial" w:cs="Arial"/>
        </w:rPr>
        <w:t xml:space="preserve"> </w:t>
      </w:r>
    </w:p>
    <w:p w:rsidR="002F4011" w:rsidRPr="00F81D2E" w:rsidRDefault="002F4011" w:rsidP="002F4011">
      <w:pPr>
        <w:tabs>
          <w:tab w:val="left" w:pos="5610"/>
        </w:tabs>
        <w:contextualSpacing/>
        <w:rPr>
          <w:rFonts w:ascii="Arial" w:hAnsi="Arial" w:cs="Arial"/>
        </w:rPr>
      </w:pPr>
    </w:p>
    <w:tbl>
      <w:tblPr>
        <w:tblStyle w:val="Tablaconcuadrcula"/>
        <w:tblW w:w="8700" w:type="dxa"/>
        <w:tblLook w:val="04A0" w:firstRow="1" w:lastRow="0" w:firstColumn="1" w:lastColumn="0" w:noHBand="0" w:noVBand="1"/>
      </w:tblPr>
      <w:tblGrid>
        <w:gridCol w:w="470"/>
        <w:gridCol w:w="2334"/>
        <w:gridCol w:w="470"/>
        <w:gridCol w:w="2538"/>
        <w:gridCol w:w="470"/>
        <w:gridCol w:w="2418"/>
      </w:tblGrid>
      <w:tr w:rsidR="002F4011" w:rsidTr="002F4011">
        <w:tc>
          <w:tcPr>
            <w:tcW w:w="470" w:type="dxa"/>
          </w:tcPr>
          <w:p w:rsidR="002F4011" w:rsidRDefault="002F4011" w:rsidP="002F4011">
            <w:pPr>
              <w:tabs>
                <w:tab w:val="left" w:pos="5610"/>
              </w:tabs>
              <w:contextualSpacing/>
              <w:rPr>
                <w:rFonts w:ascii="Arial" w:hAnsi="Arial" w:cs="Arial"/>
              </w:rPr>
            </w:pPr>
          </w:p>
        </w:tc>
        <w:tc>
          <w:tcPr>
            <w:tcW w:w="2334" w:type="dxa"/>
          </w:tcPr>
          <w:p w:rsidR="002F4011" w:rsidRDefault="002F4011" w:rsidP="002F4011">
            <w:pPr>
              <w:tabs>
                <w:tab w:val="left" w:pos="5610"/>
              </w:tabs>
              <w:contextualSpacing/>
              <w:rPr>
                <w:rFonts w:ascii="Arial" w:hAnsi="Arial" w:cs="Arial"/>
              </w:rPr>
            </w:pPr>
            <w:r>
              <w:rPr>
                <w:rFonts w:ascii="Arial" w:hAnsi="Arial" w:cs="Arial"/>
              </w:rPr>
              <w:t>Promoción</w:t>
            </w:r>
          </w:p>
        </w:tc>
        <w:tc>
          <w:tcPr>
            <w:tcW w:w="470" w:type="dxa"/>
          </w:tcPr>
          <w:p w:rsidR="002F4011" w:rsidRDefault="002F4011" w:rsidP="002F4011">
            <w:pPr>
              <w:tabs>
                <w:tab w:val="left" w:pos="5610"/>
              </w:tabs>
              <w:contextualSpacing/>
              <w:rPr>
                <w:rFonts w:ascii="Arial" w:hAnsi="Arial" w:cs="Arial"/>
              </w:rPr>
            </w:pPr>
          </w:p>
        </w:tc>
        <w:tc>
          <w:tcPr>
            <w:tcW w:w="2538" w:type="dxa"/>
          </w:tcPr>
          <w:p w:rsidR="002F4011" w:rsidRDefault="002F4011" w:rsidP="002F4011">
            <w:pPr>
              <w:tabs>
                <w:tab w:val="left" w:pos="5610"/>
              </w:tabs>
              <w:contextualSpacing/>
              <w:rPr>
                <w:rFonts w:ascii="Arial" w:hAnsi="Arial" w:cs="Arial"/>
              </w:rPr>
            </w:pPr>
            <w:r>
              <w:rPr>
                <w:rFonts w:ascii="Arial" w:hAnsi="Arial" w:cs="Arial"/>
              </w:rPr>
              <w:t>Perfeccionamiento</w:t>
            </w:r>
          </w:p>
        </w:tc>
        <w:tc>
          <w:tcPr>
            <w:tcW w:w="470" w:type="dxa"/>
          </w:tcPr>
          <w:p w:rsidR="002F4011" w:rsidRDefault="002F4011" w:rsidP="002F4011">
            <w:pPr>
              <w:tabs>
                <w:tab w:val="left" w:pos="5610"/>
              </w:tabs>
              <w:contextualSpacing/>
              <w:rPr>
                <w:rFonts w:ascii="Arial" w:hAnsi="Arial" w:cs="Arial"/>
              </w:rPr>
            </w:pPr>
          </w:p>
        </w:tc>
        <w:tc>
          <w:tcPr>
            <w:tcW w:w="2418" w:type="dxa"/>
          </w:tcPr>
          <w:p w:rsidR="002F4011" w:rsidRDefault="000C3F9C" w:rsidP="002F4011">
            <w:pPr>
              <w:tabs>
                <w:tab w:val="left" w:pos="5610"/>
              </w:tabs>
              <w:contextualSpacing/>
              <w:rPr>
                <w:rFonts w:ascii="Arial" w:hAnsi="Arial" w:cs="Arial"/>
              </w:rPr>
            </w:pPr>
            <w:r>
              <w:rPr>
                <w:rFonts w:ascii="Arial" w:hAnsi="Arial" w:cs="Arial"/>
              </w:rPr>
              <w:t>E</w:t>
            </w:r>
            <w:bookmarkStart w:id="0" w:name="_GoBack"/>
            <w:bookmarkEnd w:id="0"/>
            <w:r>
              <w:rPr>
                <w:rFonts w:ascii="Arial" w:hAnsi="Arial" w:cs="Arial"/>
              </w:rPr>
              <w:t>quipamiento</w:t>
            </w:r>
          </w:p>
        </w:tc>
      </w:tr>
    </w:tbl>
    <w:p w:rsidR="002F4011" w:rsidRPr="00F81D2E" w:rsidRDefault="002F4011" w:rsidP="002F4011">
      <w:pPr>
        <w:tabs>
          <w:tab w:val="left" w:pos="5610"/>
        </w:tabs>
        <w:contextualSpacing/>
        <w:rPr>
          <w:rFonts w:ascii="Arial" w:hAnsi="Arial" w:cs="Arial"/>
        </w:rPr>
      </w:pPr>
    </w:p>
    <w:p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rsidR="00033706" w:rsidRPr="00E77EEF" w:rsidRDefault="00033706" w:rsidP="001E6D50">
      <w:pPr>
        <w:tabs>
          <w:tab w:val="left" w:pos="5610"/>
        </w:tabs>
        <w:spacing w:line="120" w:lineRule="auto"/>
        <w:contextualSpacing/>
        <w:rPr>
          <w:rFonts w:ascii="Arial" w:hAnsi="Arial" w:cs="Arial"/>
          <w:b/>
        </w:rPr>
      </w:pPr>
    </w:p>
    <w:p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2D168F">
        <w:tc>
          <w:tcPr>
            <w:tcW w:w="1809" w:type="dxa"/>
            <w:tcBorders>
              <w:top w:val="nil"/>
              <w:bottom w:val="nil"/>
            </w:tcBorders>
          </w:tcPr>
          <w:p w:rsidR="002D168F" w:rsidRPr="00E77EEF" w:rsidRDefault="002D168F" w:rsidP="002D168F">
            <w:pPr>
              <w:tabs>
                <w:tab w:val="left" w:pos="5610"/>
              </w:tabs>
              <w:contextualSpacing/>
              <w:rPr>
                <w:rFonts w:ascii="Arial" w:hAnsi="Arial" w:cs="Arial"/>
              </w:rPr>
            </w:pPr>
            <w:r w:rsidRPr="00E77EEF">
              <w:rPr>
                <w:rFonts w:ascii="Arial" w:hAnsi="Arial" w:cs="Arial"/>
              </w:rPr>
              <w:t>R.U.T.:</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98"/>
        <w:gridCol w:w="6558"/>
      </w:tblGrid>
      <w:tr w:rsidR="00C031CC" w:rsidRPr="00E77EEF" w:rsidTr="00BC7BA5">
        <w:tc>
          <w:tcPr>
            <w:tcW w:w="1379"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8974C1" w:rsidRPr="00E77EEF" w:rsidTr="002D168F">
        <w:tc>
          <w:tcPr>
            <w:tcW w:w="1046"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51"/>
        <w:gridCol w:w="7105"/>
      </w:tblGrid>
      <w:tr w:rsidR="008974C1" w:rsidRPr="00E77EEF" w:rsidTr="00DF5B89">
        <w:tc>
          <w:tcPr>
            <w:tcW w:w="1077"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Org.</w:t>
            </w:r>
            <w:r w:rsidR="002063D4" w:rsidRPr="00E77EEF">
              <w:rPr>
                <w:rStyle w:val="Refdenotaalpie"/>
                <w:rFonts w:ascii="Arial" w:hAnsi="Arial" w:cs="Arial"/>
              </w:rPr>
              <w:footnoteReference w:id="2"/>
            </w:r>
            <w:r w:rsidRPr="00E77EEF">
              <w:rPr>
                <w:rFonts w:ascii="Arial" w:hAnsi="Arial" w:cs="Arial"/>
              </w:rPr>
              <w:t>:</w:t>
            </w:r>
          </w:p>
        </w:tc>
        <w:tc>
          <w:tcPr>
            <w:tcW w:w="3923"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8974C1" w:rsidRPr="00E77EEF" w:rsidTr="002D168F">
        <w:tc>
          <w:tcPr>
            <w:tcW w:w="1444"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322"/>
        <w:gridCol w:w="6734"/>
      </w:tblGrid>
      <w:tr w:rsidR="008974C1" w:rsidRPr="00E77EEF" w:rsidTr="00BC7BA5">
        <w:tc>
          <w:tcPr>
            <w:tcW w:w="1282"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51"/>
        <w:gridCol w:w="7605"/>
      </w:tblGrid>
      <w:tr w:rsidR="008974C1" w:rsidRPr="00E77EEF" w:rsidTr="002D168F">
        <w:tc>
          <w:tcPr>
            <w:tcW w:w="801"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rsidTr="002D168F">
        <w:tc>
          <w:tcPr>
            <w:tcW w:w="1384" w:type="dxa"/>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rsidTr="002D168F">
        <w:tc>
          <w:tcPr>
            <w:tcW w:w="1809"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rsidTr="002D168F">
        <w:tc>
          <w:tcPr>
            <w:tcW w:w="1951"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FC3D66" w:rsidRPr="00E77EEF" w:rsidTr="00BC7BA5">
        <w:tc>
          <w:tcPr>
            <w:tcW w:w="1362"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023"/>
        <w:gridCol w:w="8033"/>
      </w:tblGrid>
      <w:tr w:rsidR="00FC3D66" w:rsidRPr="00E77EEF" w:rsidTr="002D168F">
        <w:tc>
          <w:tcPr>
            <w:tcW w:w="565"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C3D66" w:rsidRPr="00E77EEF" w:rsidTr="00BC7BA5">
        <w:tc>
          <w:tcPr>
            <w:tcW w:w="1200"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C3D66" w:rsidRPr="00E77EEF" w:rsidTr="00BC7BA5">
        <w:tc>
          <w:tcPr>
            <w:tcW w:w="1444"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rsidR="00FC3D66" w:rsidRPr="00E77EEF" w:rsidRDefault="00FC3D66" w:rsidP="00346B06">
            <w:pPr>
              <w:tabs>
                <w:tab w:val="left" w:pos="5610"/>
              </w:tabs>
              <w:contextualSpacing/>
              <w:rPr>
                <w:rFonts w:ascii="Arial" w:hAnsi="Arial" w:cs="Arial"/>
              </w:rPr>
            </w:pPr>
          </w:p>
        </w:tc>
      </w:tr>
    </w:tbl>
    <w:p w:rsidR="00263B3D" w:rsidRPr="00E77EEF" w:rsidRDefault="00263B3D" w:rsidP="003F706F">
      <w:pPr>
        <w:tabs>
          <w:tab w:val="left" w:pos="5610"/>
        </w:tabs>
        <w:contextualSpacing/>
        <w:rPr>
          <w:rFonts w:ascii="Arial" w:hAnsi="Arial" w:cs="Arial"/>
          <w:b/>
        </w:rPr>
      </w:pPr>
    </w:p>
    <w:p w:rsidR="00BD440D" w:rsidRPr="00E77EEF" w:rsidRDefault="00BD440D">
      <w:pPr>
        <w:rPr>
          <w:rFonts w:ascii="Arial" w:hAnsi="Arial" w:cs="Arial"/>
          <w:b/>
        </w:rPr>
      </w:pPr>
      <w:r w:rsidRPr="00E77EEF">
        <w:rPr>
          <w:rFonts w:ascii="Arial" w:hAnsi="Arial" w:cs="Arial"/>
          <w:b/>
        </w:rPr>
        <w:br w:type="page"/>
      </w:r>
    </w:p>
    <w:p w:rsidR="003F706F" w:rsidRPr="00E77EEF" w:rsidRDefault="003F706F" w:rsidP="003F706F">
      <w:pPr>
        <w:tabs>
          <w:tab w:val="left" w:pos="5610"/>
        </w:tabs>
        <w:contextualSpacing/>
        <w:rPr>
          <w:rFonts w:ascii="Arial" w:hAnsi="Arial" w:cs="Arial"/>
          <w:u w:val="single"/>
        </w:rPr>
      </w:pPr>
      <w:r w:rsidRPr="00E77EEF">
        <w:rPr>
          <w:rFonts w:ascii="Arial" w:hAnsi="Arial" w:cs="Arial"/>
          <w:b/>
        </w:rPr>
        <w:lastRenderedPageBreak/>
        <w:t>1.2.- ANTECEDENTES DEL REPRESENTANTE LEGAL</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346B06">
        <w:tc>
          <w:tcPr>
            <w:tcW w:w="1809" w:type="dxa"/>
            <w:tcBorders>
              <w:top w:val="nil"/>
              <w:bottom w:val="nil"/>
            </w:tcBorders>
          </w:tcPr>
          <w:p w:rsidR="002D168F" w:rsidRPr="00E77EEF" w:rsidRDefault="002D168F" w:rsidP="00346B06">
            <w:pPr>
              <w:tabs>
                <w:tab w:val="left" w:pos="5610"/>
              </w:tabs>
              <w:contextualSpacing/>
              <w:rPr>
                <w:rFonts w:ascii="Arial" w:hAnsi="Arial" w:cs="Arial"/>
              </w:rPr>
            </w:pPr>
            <w:r w:rsidRPr="00E77EEF">
              <w:rPr>
                <w:rFonts w:ascii="Arial" w:hAnsi="Arial" w:cs="Arial"/>
              </w:rPr>
              <w:t>R.U.N.:</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200ECC">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Nombre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6767E7">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 xml:space="preserve">Dirección: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Número:</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3F706F" w:rsidRPr="00E77EEF" w:rsidTr="00BC7BA5">
        <w:tc>
          <w:tcPr>
            <w:tcW w:w="1200"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E77EEF" w:rsidTr="002D168F">
        <w:tc>
          <w:tcPr>
            <w:tcW w:w="1809" w:type="dxa"/>
            <w:tcBorders>
              <w:top w:val="nil"/>
              <w:bottom w:val="nil"/>
            </w:tcBorders>
          </w:tcPr>
          <w:p w:rsidR="003F706F" w:rsidRPr="00E77EEF" w:rsidRDefault="00233E4E" w:rsidP="00346B06">
            <w:pPr>
              <w:tabs>
                <w:tab w:val="left" w:pos="5610"/>
              </w:tabs>
              <w:contextualSpacing/>
              <w:rPr>
                <w:rFonts w:ascii="Arial" w:hAnsi="Arial" w:cs="Arial"/>
              </w:rPr>
            </w:pPr>
            <w:r w:rsidRPr="00E77EEF">
              <w:rPr>
                <w:rFonts w:ascii="Arial" w:hAnsi="Arial" w:cs="Arial"/>
              </w:rPr>
              <w:t>Comuna</w:t>
            </w:r>
            <w:r w:rsidR="003F706F"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Tel</w:t>
            </w:r>
            <w:r w:rsidR="00233E4E" w:rsidRPr="00E77EEF">
              <w:rPr>
                <w:rFonts w:ascii="Arial" w:hAnsi="Arial" w:cs="Arial"/>
              </w:rPr>
              <w:t>éfono</w:t>
            </w:r>
            <w:r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3F706F" w:rsidRPr="00E77EEF" w:rsidTr="00BC7BA5">
        <w:tc>
          <w:tcPr>
            <w:tcW w:w="1362"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SECRETARIO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5C3F56">
        <w:tc>
          <w:tcPr>
            <w:tcW w:w="1809" w:type="dxa"/>
            <w:tcBorders>
              <w:top w:val="nil"/>
              <w:bottom w:val="nil"/>
            </w:tcBorders>
          </w:tcPr>
          <w:p w:rsidR="00E77EEF" w:rsidRPr="00E77EEF" w:rsidRDefault="00E77EEF" w:rsidP="005C3F56">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5C3F56">
            <w:pPr>
              <w:tabs>
                <w:tab w:val="left" w:pos="5610"/>
              </w:tabs>
              <w:contextualSpacing/>
              <w:rPr>
                <w:rFonts w:ascii="Arial" w:hAnsi="Arial" w:cs="Arial"/>
              </w:rPr>
            </w:pPr>
          </w:p>
        </w:tc>
        <w:tc>
          <w:tcPr>
            <w:tcW w:w="284" w:type="dxa"/>
            <w:tcBorders>
              <w:top w:val="nil"/>
              <w:bottom w:val="nil"/>
            </w:tcBorders>
          </w:tcPr>
          <w:p w:rsidR="00E77EEF" w:rsidRPr="00E77EEF" w:rsidRDefault="00E77EEF" w:rsidP="005C3F56">
            <w:pPr>
              <w:tabs>
                <w:tab w:val="left" w:pos="5610"/>
              </w:tabs>
              <w:contextualSpacing/>
              <w:rPr>
                <w:rFonts w:ascii="Arial" w:hAnsi="Arial" w:cs="Arial"/>
              </w:rPr>
            </w:pPr>
          </w:p>
        </w:tc>
        <w:tc>
          <w:tcPr>
            <w:tcW w:w="567" w:type="dxa"/>
          </w:tcPr>
          <w:p w:rsidR="00E77EEF" w:rsidRPr="00E77EEF" w:rsidRDefault="00E77EEF" w:rsidP="005C3F56">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5C3F56">
        <w:tc>
          <w:tcPr>
            <w:tcW w:w="999" w:type="pct"/>
            <w:tcBorders>
              <w:top w:val="nil"/>
              <w:bottom w:val="nil"/>
            </w:tcBorders>
          </w:tcPr>
          <w:p w:rsidR="00E77EEF" w:rsidRPr="00E77EEF" w:rsidRDefault="00E77EEF" w:rsidP="005C3F56">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5C3F56">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5C3F56">
        <w:tc>
          <w:tcPr>
            <w:tcW w:w="999" w:type="pct"/>
            <w:tcBorders>
              <w:top w:val="nil"/>
              <w:bottom w:val="nil"/>
            </w:tcBorders>
          </w:tcPr>
          <w:p w:rsidR="00E77EEF" w:rsidRPr="00E77EEF" w:rsidRDefault="00E77EEF" w:rsidP="005C3F56">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5C3F56">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5C3F56">
        <w:tc>
          <w:tcPr>
            <w:tcW w:w="1809" w:type="dxa"/>
            <w:tcBorders>
              <w:top w:val="nil"/>
              <w:bottom w:val="nil"/>
            </w:tcBorders>
          </w:tcPr>
          <w:p w:rsidR="00E77EEF" w:rsidRPr="00E77EEF" w:rsidRDefault="00E77EEF" w:rsidP="005C3F56">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5C3F56">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5C3F56">
        <w:tc>
          <w:tcPr>
            <w:tcW w:w="1200" w:type="pct"/>
            <w:tcBorders>
              <w:top w:val="nil"/>
              <w:bottom w:val="nil"/>
            </w:tcBorders>
          </w:tcPr>
          <w:p w:rsidR="00E77EEF" w:rsidRPr="00E77EEF" w:rsidRDefault="00E77EEF" w:rsidP="005C3F5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5C3F56">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5C3F56">
        <w:tc>
          <w:tcPr>
            <w:tcW w:w="1809" w:type="dxa"/>
            <w:tcBorders>
              <w:top w:val="nil"/>
              <w:bottom w:val="nil"/>
            </w:tcBorders>
          </w:tcPr>
          <w:p w:rsidR="00E77EEF" w:rsidRPr="00E77EEF" w:rsidRDefault="00E77EEF" w:rsidP="005C3F56">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5C3F56">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5C3F56">
        <w:tc>
          <w:tcPr>
            <w:tcW w:w="1809" w:type="dxa"/>
            <w:tcBorders>
              <w:top w:val="nil"/>
              <w:bottom w:val="nil"/>
            </w:tcBorders>
          </w:tcPr>
          <w:p w:rsidR="00E77EEF" w:rsidRPr="00E77EEF" w:rsidRDefault="00E77EEF" w:rsidP="005C3F56">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5C3F56">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5C3F56">
        <w:tc>
          <w:tcPr>
            <w:tcW w:w="1362" w:type="pct"/>
            <w:tcBorders>
              <w:top w:val="nil"/>
              <w:bottom w:val="nil"/>
            </w:tcBorders>
          </w:tcPr>
          <w:p w:rsidR="00E77EEF" w:rsidRPr="00E77EEF" w:rsidRDefault="00E77EEF" w:rsidP="005C3F56">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5C3F56">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TESORERO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5C3F56">
        <w:tc>
          <w:tcPr>
            <w:tcW w:w="1809" w:type="dxa"/>
            <w:tcBorders>
              <w:top w:val="nil"/>
              <w:bottom w:val="nil"/>
            </w:tcBorders>
          </w:tcPr>
          <w:p w:rsidR="00E77EEF" w:rsidRPr="00E77EEF" w:rsidRDefault="00E77EEF" w:rsidP="005C3F56">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5C3F56">
            <w:pPr>
              <w:tabs>
                <w:tab w:val="left" w:pos="5610"/>
              </w:tabs>
              <w:contextualSpacing/>
              <w:rPr>
                <w:rFonts w:ascii="Arial" w:hAnsi="Arial" w:cs="Arial"/>
              </w:rPr>
            </w:pPr>
          </w:p>
        </w:tc>
        <w:tc>
          <w:tcPr>
            <w:tcW w:w="284" w:type="dxa"/>
            <w:tcBorders>
              <w:top w:val="nil"/>
              <w:bottom w:val="nil"/>
            </w:tcBorders>
          </w:tcPr>
          <w:p w:rsidR="00E77EEF" w:rsidRPr="00E77EEF" w:rsidRDefault="00E77EEF" w:rsidP="005C3F56">
            <w:pPr>
              <w:tabs>
                <w:tab w:val="left" w:pos="5610"/>
              </w:tabs>
              <w:contextualSpacing/>
              <w:rPr>
                <w:rFonts w:ascii="Arial" w:hAnsi="Arial" w:cs="Arial"/>
              </w:rPr>
            </w:pPr>
          </w:p>
        </w:tc>
        <w:tc>
          <w:tcPr>
            <w:tcW w:w="567" w:type="dxa"/>
          </w:tcPr>
          <w:p w:rsidR="00E77EEF" w:rsidRPr="00E77EEF" w:rsidRDefault="00E77EEF" w:rsidP="005C3F56">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5C3F56">
        <w:tc>
          <w:tcPr>
            <w:tcW w:w="999" w:type="pct"/>
            <w:tcBorders>
              <w:top w:val="nil"/>
              <w:bottom w:val="nil"/>
            </w:tcBorders>
          </w:tcPr>
          <w:p w:rsidR="00E77EEF" w:rsidRPr="00E77EEF" w:rsidRDefault="00E77EEF" w:rsidP="005C3F56">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5C3F56">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5C3F56">
        <w:tc>
          <w:tcPr>
            <w:tcW w:w="999" w:type="pct"/>
            <w:tcBorders>
              <w:top w:val="nil"/>
              <w:bottom w:val="nil"/>
            </w:tcBorders>
          </w:tcPr>
          <w:p w:rsidR="00E77EEF" w:rsidRPr="00E77EEF" w:rsidRDefault="00E77EEF" w:rsidP="005C3F56">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5C3F56">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5C3F56">
        <w:tc>
          <w:tcPr>
            <w:tcW w:w="1809" w:type="dxa"/>
            <w:tcBorders>
              <w:top w:val="nil"/>
              <w:bottom w:val="nil"/>
            </w:tcBorders>
          </w:tcPr>
          <w:p w:rsidR="00E77EEF" w:rsidRPr="00E77EEF" w:rsidRDefault="00E77EEF" w:rsidP="005C3F56">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5C3F56">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5C3F56">
        <w:tc>
          <w:tcPr>
            <w:tcW w:w="1200" w:type="pct"/>
            <w:tcBorders>
              <w:top w:val="nil"/>
              <w:bottom w:val="nil"/>
            </w:tcBorders>
          </w:tcPr>
          <w:p w:rsidR="00E77EEF" w:rsidRPr="00E77EEF" w:rsidRDefault="00E77EEF" w:rsidP="005C3F5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5C3F56">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5C3F56">
        <w:tc>
          <w:tcPr>
            <w:tcW w:w="1809" w:type="dxa"/>
            <w:tcBorders>
              <w:top w:val="nil"/>
              <w:bottom w:val="nil"/>
            </w:tcBorders>
          </w:tcPr>
          <w:p w:rsidR="00E77EEF" w:rsidRPr="00E77EEF" w:rsidRDefault="00E77EEF" w:rsidP="005C3F56">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5C3F56">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5C3F56">
        <w:tc>
          <w:tcPr>
            <w:tcW w:w="1809" w:type="dxa"/>
            <w:tcBorders>
              <w:top w:val="nil"/>
              <w:bottom w:val="nil"/>
            </w:tcBorders>
          </w:tcPr>
          <w:p w:rsidR="00E77EEF" w:rsidRPr="00E77EEF" w:rsidRDefault="00E77EEF" w:rsidP="005C3F56">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5C3F56">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5C3F56">
        <w:tc>
          <w:tcPr>
            <w:tcW w:w="1362" w:type="pct"/>
            <w:tcBorders>
              <w:top w:val="nil"/>
              <w:bottom w:val="nil"/>
            </w:tcBorders>
          </w:tcPr>
          <w:p w:rsidR="00E77EEF" w:rsidRPr="00E77EEF" w:rsidRDefault="00E77EEF" w:rsidP="005C3F56">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5C3F56">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t xml:space="preserve">2.- </w:t>
      </w:r>
      <w:r w:rsidR="00FE17CE" w:rsidRPr="00E77EEF">
        <w:rPr>
          <w:rFonts w:ascii="Arial" w:hAnsi="Arial" w:cs="Arial"/>
          <w:b/>
          <w:u w:val="single"/>
        </w:rPr>
        <w:t>ANTECEDENTES DEL PROYECTO</w:t>
      </w:r>
    </w:p>
    <w:p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2"/>
        <w:gridCol w:w="7154"/>
      </w:tblGrid>
      <w:tr w:rsidR="003D436C" w:rsidRPr="00E77EEF" w:rsidTr="002D168F">
        <w:tc>
          <w:tcPr>
            <w:tcW w:w="1050"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rsidTr="00FE17CE">
        <w:tc>
          <w:tcPr>
            <w:tcW w:w="8720" w:type="dxa"/>
          </w:tcPr>
          <w:p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3D436C" w:rsidRPr="00E77EEF" w:rsidTr="002D168F">
        <w:tc>
          <w:tcPr>
            <w:tcW w:w="1046"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rsidR="003D436C" w:rsidRPr="00E77EEF" w:rsidRDefault="003D436C"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E17CE" w:rsidRPr="00E77EEF" w:rsidTr="00BC7BA5">
        <w:tc>
          <w:tcPr>
            <w:tcW w:w="1037"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E17CE" w:rsidRPr="00E77EEF" w:rsidTr="00BC7BA5">
        <w:tc>
          <w:tcPr>
            <w:tcW w:w="1200"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FE17CE" w:rsidRPr="00E77EEF" w:rsidTr="00F90D89">
        <w:tc>
          <w:tcPr>
            <w:tcW w:w="1046"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E17CE" w:rsidRPr="00E77EEF" w:rsidTr="00BC7BA5">
        <w:tc>
          <w:tcPr>
            <w:tcW w:w="1444"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rsidR="00FE17CE" w:rsidRPr="00E77EEF" w:rsidRDefault="00FE17CE" w:rsidP="00346B06">
            <w:pPr>
              <w:tabs>
                <w:tab w:val="left" w:pos="5610"/>
              </w:tabs>
              <w:contextualSpacing/>
              <w:rPr>
                <w:rFonts w:ascii="Arial" w:hAnsi="Arial" w:cs="Arial"/>
              </w:rPr>
            </w:pPr>
          </w:p>
        </w:tc>
      </w:tr>
    </w:tbl>
    <w:p w:rsidR="00F74657" w:rsidRPr="00E77EEF" w:rsidRDefault="00F74657" w:rsidP="006767E7">
      <w:pPr>
        <w:tabs>
          <w:tab w:val="left" w:pos="5610"/>
        </w:tabs>
        <w:contextualSpacing/>
        <w:rPr>
          <w:rFonts w:ascii="Arial" w:hAnsi="Arial" w:cs="Arial"/>
        </w:rPr>
      </w:pPr>
    </w:p>
    <w:p w:rsidR="00E77EEF" w:rsidRDefault="00E77EEF"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t>2.5.- Objetivos:</w:t>
      </w:r>
    </w:p>
    <w:p w:rsidR="006767E7" w:rsidRPr="00E77EEF"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E77EEF" w:rsidRPr="00E77EEF" w:rsidTr="006767E7">
        <w:tc>
          <w:tcPr>
            <w:tcW w:w="392" w:type="dxa"/>
            <w:tcBorders>
              <w:top w:val="single" w:sz="4" w:space="0" w:color="auto"/>
              <w:left w:val="single" w:sz="4" w:space="0" w:color="auto"/>
              <w:bottom w:val="single" w:sz="4" w:space="0" w:color="auto"/>
              <w:right w:val="single" w:sz="4" w:space="0" w:color="auto"/>
            </w:tcBorders>
          </w:tcPr>
          <w:p w:rsidR="006767E7" w:rsidRPr="00E77EEF" w:rsidRDefault="006767E7" w:rsidP="006767E7">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6767E7" w:rsidRPr="00E77EEF" w:rsidRDefault="00F61D36" w:rsidP="006767E7">
            <w:pPr>
              <w:jc w:val="both"/>
              <w:rPr>
                <w:rFonts w:ascii="Arial" w:hAnsi="Arial" w:cs="Arial"/>
              </w:rPr>
            </w:pPr>
            <w:r w:rsidRPr="00F26905">
              <w:rPr>
                <w:rFonts w:ascii="Arial" w:hAnsi="Arial" w:cs="Arial"/>
              </w:rPr>
              <w:t>Apoyar la generación de actividades de promoción de las orquestas y bandas sinfónicas infanto juveniles.</w:t>
            </w:r>
          </w:p>
        </w:tc>
      </w:tr>
      <w:tr w:rsidR="006767E7" w:rsidRPr="00E77EEF" w:rsidTr="006767E7">
        <w:tc>
          <w:tcPr>
            <w:tcW w:w="392" w:type="dxa"/>
            <w:tcBorders>
              <w:top w:val="single" w:sz="4" w:space="0" w:color="auto"/>
              <w:left w:val="nil"/>
              <w:bottom w:val="nil"/>
              <w:right w:val="nil"/>
            </w:tcBorders>
          </w:tcPr>
          <w:p w:rsidR="006767E7" w:rsidRPr="00E77EEF" w:rsidRDefault="006767E7" w:rsidP="006767E7">
            <w:pPr>
              <w:tabs>
                <w:tab w:val="left" w:pos="5610"/>
              </w:tabs>
              <w:contextualSpacing/>
              <w:rPr>
                <w:rFonts w:ascii="Arial" w:hAnsi="Arial" w:cs="Arial"/>
              </w:rPr>
            </w:pPr>
          </w:p>
        </w:tc>
        <w:tc>
          <w:tcPr>
            <w:tcW w:w="8588" w:type="dxa"/>
            <w:vMerge/>
            <w:tcBorders>
              <w:top w:val="nil"/>
              <w:left w:val="nil"/>
              <w:bottom w:val="nil"/>
              <w:right w:val="nil"/>
            </w:tcBorders>
          </w:tcPr>
          <w:p w:rsidR="006767E7" w:rsidRPr="00E77EEF" w:rsidRDefault="006767E7" w:rsidP="006767E7">
            <w:pPr>
              <w:tabs>
                <w:tab w:val="left" w:pos="5610"/>
              </w:tabs>
              <w:contextualSpacing/>
              <w:rPr>
                <w:rFonts w:ascii="Arial" w:hAnsi="Arial" w:cs="Arial"/>
              </w:rPr>
            </w:pPr>
          </w:p>
        </w:tc>
      </w:tr>
    </w:tbl>
    <w:p w:rsidR="006767E7" w:rsidRPr="00E77EEF"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E77EEF" w:rsidRPr="00E77EEF" w:rsidTr="006767E7">
        <w:tc>
          <w:tcPr>
            <w:tcW w:w="392" w:type="dxa"/>
            <w:tcBorders>
              <w:top w:val="single" w:sz="4" w:space="0" w:color="auto"/>
              <w:left w:val="single" w:sz="4" w:space="0" w:color="auto"/>
              <w:bottom w:val="single" w:sz="4" w:space="0" w:color="auto"/>
              <w:right w:val="single" w:sz="4" w:space="0" w:color="auto"/>
            </w:tcBorders>
          </w:tcPr>
          <w:p w:rsidR="006767E7" w:rsidRPr="00E77EEF" w:rsidRDefault="006767E7" w:rsidP="006767E7">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6767E7" w:rsidRPr="00E77EEF" w:rsidRDefault="00F61D36" w:rsidP="00287CCC">
            <w:pPr>
              <w:jc w:val="both"/>
              <w:rPr>
                <w:rFonts w:ascii="Arial" w:hAnsi="Arial" w:cs="Arial"/>
              </w:rPr>
            </w:pPr>
            <w:r w:rsidRPr="00F26905">
              <w:rPr>
                <w:rFonts w:ascii="Arial" w:hAnsi="Arial" w:cs="Arial"/>
              </w:rPr>
              <w:t>Generar instancia de perfeccionamiento y capacitación de los integrantes de las orquestas y bandas sinfónicas infanto juveniles</w:t>
            </w:r>
          </w:p>
        </w:tc>
      </w:tr>
      <w:tr w:rsidR="006767E7" w:rsidRPr="00E77EEF" w:rsidTr="006767E7">
        <w:tc>
          <w:tcPr>
            <w:tcW w:w="392" w:type="dxa"/>
            <w:tcBorders>
              <w:top w:val="single" w:sz="4" w:space="0" w:color="auto"/>
              <w:left w:val="nil"/>
              <w:bottom w:val="nil"/>
              <w:right w:val="nil"/>
            </w:tcBorders>
          </w:tcPr>
          <w:p w:rsidR="006767E7" w:rsidRPr="00E77EEF" w:rsidRDefault="006767E7" w:rsidP="006767E7">
            <w:pPr>
              <w:tabs>
                <w:tab w:val="left" w:pos="5610"/>
              </w:tabs>
              <w:contextualSpacing/>
              <w:rPr>
                <w:rFonts w:ascii="Arial" w:hAnsi="Arial" w:cs="Arial"/>
              </w:rPr>
            </w:pPr>
          </w:p>
        </w:tc>
        <w:tc>
          <w:tcPr>
            <w:tcW w:w="8588" w:type="dxa"/>
            <w:vMerge/>
            <w:tcBorders>
              <w:top w:val="nil"/>
              <w:left w:val="nil"/>
              <w:bottom w:val="nil"/>
              <w:right w:val="nil"/>
            </w:tcBorders>
          </w:tcPr>
          <w:p w:rsidR="006767E7" w:rsidRPr="00E77EEF" w:rsidRDefault="006767E7" w:rsidP="006767E7">
            <w:pPr>
              <w:tabs>
                <w:tab w:val="left" w:pos="5610"/>
              </w:tabs>
              <w:contextualSpacing/>
              <w:rPr>
                <w:rFonts w:ascii="Arial" w:hAnsi="Arial" w:cs="Arial"/>
              </w:rPr>
            </w:pPr>
          </w:p>
        </w:tc>
      </w:tr>
    </w:tbl>
    <w:p w:rsidR="006767E7" w:rsidRPr="00E77EEF"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5C3F56" w:rsidRPr="00E77EEF" w:rsidTr="005C3F56">
        <w:tc>
          <w:tcPr>
            <w:tcW w:w="392" w:type="dxa"/>
            <w:tcBorders>
              <w:top w:val="single" w:sz="4" w:space="0" w:color="auto"/>
              <w:left w:val="single" w:sz="4" w:space="0" w:color="auto"/>
              <w:bottom w:val="single" w:sz="4" w:space="0" w:color="auto"/>
              <w:right w:val="single" w:sz="4" w:space="0" w:color="auto"/>
            </w:tcBorders>
          </w:tcPr>
          <w:p w:rsidR="005C3F56" w:rsidRPr="00E77EEF" w:rsidRDefault="005C3F56" w:rsidP="005C3F56">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5C3F56" w:rsidRPr="00E77EEF" w:rsidRDefault="00F61D36" w:rsidP="005C3F56">
            <w:pPr>
              <w:jc w:val="both"/>
              <w:rPr>
                <w:rFonts w:ascii="Arial" w:hAnsi="Arial" w:cs="Arial"/>
              </w:rPr>
            </w:pPr>
            <w:r w:rsidRPr="00F26905">
              <w:rPr>
                <w:rFonts w:ascii="Arial" w:hAnsi="Arial" w:cs="Arial"/>
              </w:rPr>
              <w:t>Dotar del equipamiento necesario a las orquestas y bandas sinfónicas infanto juveniles.</w:t>
            </w:r>
          </w:p>
        </w:tc>
      </w:tr>
      <w:tr w:rsidR="005C3F56" w:rsidRPr="00E77EEF" w:rsidTr="005C3F56">
        <w:tc>
          <w:tcPr>
            <w:tcW w:w="392" w:type="dxa"/>
            <w:tcBorders>
              <w:top w:val="single" w:sz="4" w:space="0" w:color="auto"/>
              <w:left w:val="nil"/>
              <w:bottom w:val="nil"/>
              <w:right w:val="nil"/>
            </w:tcBorders>
          </w:tcPr>
          <w:p w:rsidR="005C3F56" w:rsidRPr="00E77EEF" w:rsidRDefault="005C3F56" w:rsidP="005C3F56">
            <w:pPr>
              <w:tabs>
                <w:tab w:val="left" w:pos="5610"/>
              </w:tabs>
              <w:contextualSpacing/>
              <w:rPr>
                <w:rFonts w:ascii="Arial" w:hAnsi="Arial" w:cs="Arial"/>
              </w:rPr>
            </w:pPr>
          </w:p>
        </w:tc>
        <w:tc>
          <w:tcPr>
            <w:tcW w:w="8588" w:type="dxa"/>
            <w:vMerge/>
            <w:tcBorders>
              <w:top w:val="nil"/>
              <w:left w:val="nil"/>
              <w:bottom w:val="nil"/>
              <w:right w:val="nil"/>
            </w:tcBorders>
          </w:tcPr>
          <w:p w:rsidR="005C3F56" w:rsidRPr="00E77EEF" w:rsidRDefault="005C3F56" w:rsidP="005C3F56">
            <w:pPr>
              <w:tabs>
                <w:tab w:val="left" w:pos="5610"/>
              </w:tabs>
              <w:contextualSpacing/>
              <w:rPr>
                <w:rFonts w:ascii="Arial" w:hAnsi="Arial" w:cs="Arial"/>
              </w:rPr>
            </w:pPr>
          </w:p>
        </w:tc>
      </w:tr>
    </w:tbl>
    <w:p w:rsidR="005C3F56" w:rsidRPr="00E77EEF" w:rsidRDefault="005C3F56" w:rsidP="005C3F56">
      <w:pPr>
        <w:tabs>
          <w:tab w:val="left" w:pos="5610"/>
        </w:tabs>
        <w:spacing w:line="120" w:lineRule="auto"/>
        <w:contextualSpacing/>
        <w:rPr>
          <w:rFonts w:ascii="Arial" w:hAnsi="Arial" w:cs="Arial"/>
        </w:rPr>
      </w:pPr>
    </w:p>
    <w:p w:rsidR="006767E7" w:rsidRPr="00E77EEF" w:rsidRDefault="006767E7" w:rsidP="00BC7BA5">
      <w:pPr>
        <w:tabs>
          <w:tab w:val="left" w:pos="5610"/>
        </w:tabs>
        <w:contextualSpacing/>
        <w:rPr>
          <w:rFonts w:ascii="Arial" w:hAnsi="Arial" w:cs="Arial"/>
        </w:rPr>
      </w:pPr>
    </w:p>
    <w:p w:rsidR="00E77EEF" w:rsidRDefault="00E77EEF" w:rsidP="00BC7BA5">
      <w:pPr>
        <w:tabs>
          <w:tab w:val="left" w:pos="5610"/>
        </w:tabs>
        <w:contextualSpacing/>
        <w:rPr>
          <w:rFonts w:ascii="Arial" w:hAnsi="Arial" w:cs="Arial"/>
        </w:rPr>
      </w:pPr>
    </w:p>
    <w:p w:rsidR="00A11A9D" w:rsidRPr="00E77EEF" w:rsidRDefault="006767E7" w:rsidP="00BC7BA5">
      <w:pPr>
        <w:tabs>
          <w:tab w:val="left" w:pos="5610"/>
        </w:tabs>
        <w:contextualSpacing/>
        <w:rPr>
          <w:rFonts w:ascii="Arial" w:hAnsi="Arial" w:cs="Arial"/>
        </w:rPr>
      </w:pPr>
      <w:r w:rsidRPr="00E77EEF">
        <w:rPr>
          <w:rFonts w:ascii="Arial" w:hAnsi="Arial" w:cs="Arial"/>
        </w:rPr>
        <w:t>2.6.- Descripción y Método del Proyecto</w:t>
      </w:r>
      <w:r w:rsidR="002063D4" w:rsidRPr="00E77EEF">
        <w:rPr>
          <w:rStyle w:val="Refdenotaalpie"/>
          <w:rFonts w:ascii="Arial" w:hAnsi="Arial" w:cs="Arial"/>
        </w:rPr>
        <w:footnoteReference w:id="3"/>
      </w:r>
      <w:r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033706" w:rsidRPr="00E77EEF" w:rsidTr="00BC7BA5">
        <w:tc>
          <w:tcPr>
            <w:tcW w:w="5000" w:type="pct"/>
          </w:tcPr>
          <w:p w:rsidR="006767E7" w:rsidRPr="00E77EEF" w:rsidRDefault="006767E7"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96100" w:rsidRDefault="00296100"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tc>
      </w:tr>
    </w:tbl>
    <w:p w:rsidR="007276D1" w:rsidRPr="00E77EEF" w:rsidRDefault="007276D1" w:rsidP="0032320F">
      <w:pPr>
        <w:tabs>
          <w:tab w:val="left" w:pos="5610"/>
        </w:tabs>
        <w:contextualSpacing/>
        <w:rPr>
          <w:rFonts w:ascii="Arial" w:hAnsi="Arial" w:cs="Arial"/>
        </w:rPr>
      </w:pPr>
    </w:p>
    <w:p w:rsidR="00033706" w:rsidRPr="00E77EEF" w:rsidRDefault="00BC7BA5" w:rsidP="0032320F">
      <w:pPr>
        <w:tabs>
          <w:tab w:val="left" w:pos="5610"/>
        </w:tabs>
        <w:contextualSpacing/>
        <w:rPr>
          <w:rFonts w:ascii="Arial" w:hAnsi="Arial" w:cs="Arial"/>
        </w:rPr>
      </w:pPr>
      <w:r w:rsidRPr="00E77EEF">
        <w:rPr>
          <w:rFonts w:ascii="Arial" w:hAnsi="Arial" w:cs="Arial"/>
        </w:rPr>
        <w:t>2.7.- Justificación del Proyecto</w:t>
      </w:r>
      <w:r w:rsidR="007276D1" w:rsidRPr="00E77EEF">
        <w:rPr>
          <w:rStyle w:val="Refdenotaalpie"/>
          <w:rFonts w:ascii="Arial" w:hAnsi="Arial" w:cs="Arial"/>
        </w:rPr>
        <w:footnoteReference w:id="4"/>
      </w:r>
      <w:r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719"/>
        <w:gridCol w:w="337"/>
      </w:tblGrid>
      <w:tr w:rsidR="00E77EEF" w:rsidRPr="00E77EEF" w:rsidTr="00E77EEF">
        <w:tc>
          <w:tcPr>
            <w:tcW w:w="5000" w:type="pct"/>
            <w:gridSpan w:val="2"/>
          </w:tcPr>
          <w:p w:rsidR="00F50025" w:rsidRPr="00E77EEF" w:rsidRDefault="00F50025"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Pr="00E77EEF" w:rsidRDefault="00E77EEF"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Pr="00E77EEF" w:rsidRDefault="00E77EEF"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033706" w:rsidRDefault="00033706" w:rsidP="00B61079">
            <w:pPr>
              <w:tabs>
                <w:tab w:val="left" w:pos="5610"/>
              </w:tabs>
              <w:contextualSpacing/>
              <w:rPr>
                <w:rFonts w:ascii="Arial" w:hAnsi="Arial" w:cs="Arial"/>
              </w:rPr>
            </w:pPr>
          </w:p>
          <w:p w:rsidR="00E77EEF" w:rsidRPr="00E77EEF" w:rsidRDefault="00E77EEF" w:rsidP="00B61079">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tc>
      </w:tr>
      <w:tr w:rsidR="00E77EEF" w:rsidRPr="00E77EEF"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rsidR="00905A38" w:rsidRPr="00E77EEF" w:rsidRDefault="00F74657" w:rsidP="00346B06">
            <w:pPr>
              <w:tabs>
                <w:tab w:val="left" w:pos="5610"/>
              </w:tabs>
              <w:contextualSpacing/>
              <w:rPr>
                <w:rFonts w:ascii="Arial" w:hAnsi="Arial" w:cs="Arial"/>
              </w:rPr>
            </w:pPr>
            <w:r w:rsidRPr="00E77EEF">
              <w:rPr>
                <w:rFonts w:ascii="Arial" w:hAnsi="Arial" w:cs="Arial"/>
              </w:rPr>
              <w:lastRenderedPageBreak/>
              <w:t xml:space="preserve">2.8.- </w:t>
            </w:r>
            <w:r w:rsidR="00DF5B89" w:rsidRPr="00E77EEF">
              <w:rPr>
                <w:rFonts w:ascii="Arial" w:hAnsi="Arial" w:cs="Arial"/>
              </w:rPr>
              <w:t>Registro de Beneficiarios</w:t>
            </w:r>
          </w:p>
          <w:p w:rsidR="00905A38" w:rsidRPr="00E77EEF" w:rsidRDefault="00905A38" w:rsidP="00346B06">
            <w:pPr>
              <w:tabs>
                <w:tab w:val="left" w:pos="5610"/>
              </w:tabs>
              <w:contextualSpacing/>
              <w:rPr>
                <w:rFonts w:ascii="Arial" w:hAnsi="Arial" w:cs="Arial"/>
              </w:rPr>
            </w:pPr>
          </w:p>
          <w:p w:rsidR="00F74657" w:rsidRPr="00E77EEF" w:rsidRDefault="00905A38" w:rsidP="003F3C59">
            <w:pPr>
              <w:tabs>
                <w:tab w:val="left" w:pos="5610"/>
              </w:tabs>
              <w:contextualSpacing/>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w:t>
            </w:r>
            <w:r w:rsidR="003F3C59" w:rsidRPr="003F3C59">
              <w:rPr>
                <w:rFonts w:ascii="Arial" w:hAnsi="Arial" w:cs="Arial"/>
                <w:b/>
              </w:rPr>
              <w:t>DIRECTOS</w:t>
            </w:r>
            <w:r w:rsidR="000667D7" w:rsidRPr="00E77EEF">
              <w:rPr>
                <w:rStyle w:val="Refdenotaalpie"/>
                <w:rFonts w:ascii="Arial" w:hAnsi="Arial" w:cs="Arial"/>
              </w:rPr>
              <w:footnoteReference w:id="5"/>
            </w:r>
            <w:r w:rsidR="00F74657" w:rsidRPr="00E77EEF">
              <w:rPr>
                <w:rFonts w:ascii="Arial" w:hAnsi="Arial" w:cs="Arial"/>
              </w:rPr>
              <w:t>:</w:t>
            </w: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rsidTr="00C93AA2">
        <w:tc>
          <w:tcPr>
            <w:tcW w:w="844" w:type="dxa"/>
          </w:tcPr>
          <w:p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rsidR="00F74657" w:rsidRPr="00E77EEF" w:rsidRDefault="00F74657" w:rsidP="00346B06">
            <w:pPr>
              <w:tabs>
                <w:tab w:val="left" w:pos="5610"/>
              </w:tabs>
              <w:contextualSpacing/>
              <w:rPr>
                <w:rFonts w:ascii="Arial" w:hAnsi="Arial" w:cs="Arial"/>
              </w:rPr>
            </w:pPr>
          </w:p>
        </w:tc>
      </w:tr>
      <w:tr w:rsidR="00E77EEF"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rsidR="00C93AA2" w:rsidRPr="00E77EEF" w:rsidRDefault="00C93AA2" w:rsidP="00346B06">
            <w:pPr>
              <w:tabs>
                <w:tab w:val="left" w:pos="5610"/>
              </w:tabs>
              <w:contextualSpacing/>
              <w:rPr>
                <w:rFonts w:ascii="Arial" w:hAnsi="Arial" w:cs="Arial"/>
              </w:rPr>
            </w:pP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rsidTr="00346B06">
        <w:tc>
          <w:tcPr>
            <w:tcW w:w="844" w:type="dxa"/>
          </w:tcPr>
          <w:p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rsidR="00C93AA2" w:rsidRPr="00E77EEF" w:rsidRDefault="00C93AA2" w:rsidP="00346B06">
            <w:pPr>
              <w:tabs>
                <w:tab w:val="left" w:pos="5610"/>
              </w:tabs>
              <w:contextualSpacing/>
              <w:rPr>
                <w:rFonts w:ascii="Arial" w:hAnsi="Arial" w:cs="Arial"/>
              </w:rPr>
            </w:pPr>
          </w:p>
        </w:tc>
      </w:tr>
      <w:tr w:rsidR="00C93AA2" w:rsidRPr="00E77EEF"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rsidTr="00C93AA2">
        <w:tc>
          <w:tcPr>
            <w:tcW w:w="4928" w:type="dxa"/>
          </w:tcPr>
          <w:p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rsidR="00F74657" w:rsidRPr="00E77EEF" w:rsidRDefault="00F74657"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rsidR="00C93AA2" w:rsidRPr="00E77EEF" w:rsidRDefault="00C93AA2"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rsidTr="00B61079">
        <w:tc>
          <w:tcPr>
            <w:tcW w:w="1384" w:type="dxa"/>
            <w:tcBorders>
              <w:top w:val="nil"/>
              <w:left w:val="nil"/>
              <w:bottom w:val="nil"/>
              <w:right w:val="nil"/>
            </w:tcBorders>
          </w:tcPr>
          <w:p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rsidR="00033706" w:rsidRPr="00E77EEF" w:rsidRDefault="0085645B" w:rsidP="00B61079">
            <w:pPr>
              <w:tabs>
                <w:tab w:val="left" w:pos="5610"/>
              </w:tabs>
              <w:contextualSpacing/>
              <w:rPr>
                <w:rFonts w:ascii="Arial" w:hAnsi="Arial" w:cs="Arial"/>
              </w:rPr>
            </w:pPr>
            <w:r w:rsidRPr="00E77EEF">
              <w:rPr>
                <w:rFonts w:ascii="Arial" w:hAnsi="Arial" w:cs="Arial"/>
              </w:rPr>
              <w:t xml:space="preserve">Total </w:t>
            </w:r>
            <w:r w:rsidR="00033706" w:rsidRPr="00E77EEF">
              <w:rPr>
                <w:rFonts w:ascii="Arial" w:hAnsi="Arial" w:cs="Arial"/>
              </w:rPr>
              <w:t>Personas</w:t>
            </w:r>
            <w:r w:rsidRPr="00E77EEF">
              <w:rPr>
                <w:rFonts w:ascii="Arial" w:hAnsi="Arial" w:cs="Arial"/>
              </w:rPr>
              <w:t>:</w:t>
            </w:r>
          </w:p>
        </w:tc>
        <w:tc>
          <w:tcPr>
            <w:tcW w:w="850" w:type="dxa"/>
          </w:tcPr>
          <w:p w:rsidR="00033706" w:rsidRPr="00E77EEF" w:rsidRDefault="00033706" w:rsidP="00B61079">
            <w:pPr>
              <w:tabs>
                <w:tab w:val="left" w:pos="5610"/>
              </w:tabs>
              <w:contextualSpacing/>
              <w:rPr>
                <w:rFonts w:ascii="Arial" w:hAnsi="Arial" w:cs="Arial"/>
              </w:rPr>
            </w:pPr>
          </w:p>
        </w:tc>
      </w:tr>
    </w:tbl>
    <w:p w:rsidR="00033706" w:rsidRPr="00E77EEF" w:rsidRDefault="00033706" w:rsidP="001A696C">
      <w:pPr>
        <w:tabs>
          <w:tab w:val="left" w:pos="5610"/>
        </w:tabs>
        <w:spacing w:line="120" w:lineRule="auto"/>
        <w:contextualSpacing/>
        <w:rPr>
          <w:rFonts w:ascii="Arial" w:hAnsi="Arial" w:cs="Arial"/>
        </w:rPr>
      </w:pPr>
    </w:p>
    <w:p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rsidTr="00346B06">
        <w:tc>
          <w:tcPr>
            <w:tcW w:w="4928" w:type="dxa"/>
          </w:tcPr>
          <w:p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rsidR="001A696C" w:rsidRPr="00E77EEF" w:rsidRDefault="001A696C"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rsidTr="00B23945">
        <w:tc>
          <w:tcPr>
            <w:tcW w:w="1047" w:type="dxa"/>
          </w:tcPr>
          <w:p w:rsidR="001A696C" w:rsidRPr="00E77EEF" w:rsidRDefault="001A696C" w:rsidP="00346B06">
            <w:pPr>
              <w:tabs>
                <w:tab w:val="left" w:pos="5610"/>
              </w:tabs>
              <w:contextualSpacing/>
              <w:rPr>
                <w:rFonts w:ascii="Arial" w:hAnsi="Arial" w:cs="Arial"/>
              </w:rPr>
            </w:pPr>
          </w:p>
        </w:tc>
        <w:tc>
          <w:tcPr>
            <w:tcW w:w="3149"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rsidR="001A696C" w:rsidRPr="00E77EEF" w:rsidRDefault="001A696C" w:rsidP="001A696C">
            <w:pPr>
              <w:tabs>
                <w:tab w:val="left" w:pos="5610"/>
              </w:tabs>
              <w:contextualSpacing/>
              <w:jc w:val="center"/>
              <w:rPr>
                <w:rFonts w:ascii="Arial" w:hAnsi="Arial" w:cs="Arial"/>
              </w:rPr>
            </w:pPr>
          </w:p>
        </w:tc>
        <w:tc>
          <w:tcPr>
            <w:tcW w:w="1275"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rsidR="001A696C" w:rsidRPr="00E77EEF" w:rsidRDefault="001A696C" w:rsidP="001A696C">
            <w:pPr>
              <w:tabs>
                <w:tab w:val="left" w:pos="5610"/>
              </w:tabs>
              <w:contextualSpacing/>
              <w:jc w:val="center"/>
              <w:rPr>
                <w:rFonts w:ascii="Arial" w:hAnsi="Arial" w:cs="Arial"/>
              </w:rPr>
            </w:pPr>
          </w:p>
        </w:tc>
        <w:tc>
          <w:tcPr>
            <w:tcW w:w="85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rsidTr="00B23945">
        <w:tc>
          <w:tcPr>
            <w:tcW w:w="1101" w:type="dxa"/>
            <w:tcBorders>
              <w:top w:val="nil"/>
              <w:left w:val="nil"/>
              <w:bottom w:val="nil"/>
            </w:tcBorders>
          </w:tcPr>
          <w:p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1275"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850" w:type="dxa"/>
          </w:tcPr>
          <w:p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rsidTr="005C3F56">
        <w:tc>
          <w:tcPr>
            <w:tcW w:w="1101" w:type="dxa"/>
            <w:tcBorders>
              <w:top w:val="nil"/>
              <w:left w:val="nil"/>
              <w:bottom w:val="nil"/>
            </w:tcBorders>
          </w:tcPr>
          <w:p w:rsidR="00DF5B89" w:rsidRPr="00E77EEF" w:rsidRDefault="00DF5B89" w:rsidP="005C3F5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DF5B89" w:rsidRPr="00E77EEF" w:rsidRDefault="00DF5B89" w:rsidP="005C3F56">
            <w:pPr>
              <w:tabs>
                <w:tab w:val="left" w:pos="5610"/>
              </w:tabs>
              <w:contextualSpacing/>
              <w:rPr>
                <w:rFonts w:ascii="Arial" w:hAnsi="Arial" w:cs="Arial"/>
              </w:rPr>
            </w:pPr>
          </w:p>
        </w:tc>
        <w:tc>
          <w:tcPr>
            <w:tcW w:w="2835" w:type="dxa"/>
            <w:tcBorders>
              <w:top w:val="nil"/>
              <w:bottom w:val="nil"/>
            </w:tcBorders>
          </w:tcPr>
          <w:p w:rsidR="00DF5B89" w:rsidRPr="00E77EEF" w:rsidRDefault="00DF5B89" w:rsidP="005C3F56">
            <w:pPr>
              <w:tabs>
                <w:tab w:val="left" w:pos="5610"/>
              </w:tabs>
              <w:contextualSpacing/>
              <w:rPr>
                <w:rFonts w:ascii="Arial" w:hAnsi="Arial" w:cs="Arial"/>
              </w:rPr>
            </w:pPr>
            <w:r w:rsidRPr="00E77EEF">
              <w:rPr>
                <w:rFonts w:ascii="Arial" w:hAnsi="Arial" w:cs="Arial"/>
              </w:rPr>
              <w:t>Otros</w:t>
            </w:r>
          </w:p>
        </w:tc>
        <w:tc>
          <w:tcPr>
            <w:tcW w:w="567" w:type="dxa"/>
          </w:tcPr>
          <w:p w:rsidR="00DF5B89" w:rsidRPr="00E77EEF" w:rsidRDefault="00DF5B89" w:rsidP="005C3F56">
            <w:pPr>
              <w:tabs>
                <w:tab w:val="left" w:pos="5610"/>
              </w:tabs>
              <w:contextualSpacing/>
              <w:rPr>
                <w:rFonts w:ascii="Arial" w:hAnsi="Arial" w:cs="Arial"/>
              </w:rPr>
            </w:pPr>
          </w:p>
        </w:tc>
        <w:tc>
          <w:tcPr>
            <w:tcW w:w="284" w:type="dxa"/>
            <w:tcBorders>
              <w:top w:val="nil"/>
              <w:bottom w:val="nil"/>
            </w:tcBorders>
          </w:tcPr>
          <w:p w:rsidR="00DF5B89" w:rsidRPr="00E77EEF" w:rsidRDefault="00DF5B89" w:rsidP="005C3F56">
            <w:pPr>
              <w:tabs>
                <w:tab w:val="left" w:pos="5610"/>
              </w:tabs>
              <w:contextualSpacing/>
              <w:rPr>
                <w:rFonts w:ascii="Arial" w:hAnsi="Arial" w:cs="Arial"/>
              </w:rPr>
            </w:pPr>
          </w:p>
        </w:tc>
        <w:tc>
          <w:tcPr>
            <w:tcW w:w="1275" w:type="dxa"/>
          </w:tcPr>
          <w:p w:rsidR="00DF5B89" w:rsidRPr="00E77EEF" w:rsidRDefault="00DF5B89" w:rsidP="005C3F56">
            <w:pPr>
              <w:tabs>
                <w:tab w:val="left" w:pos="5610"/>
              </w:tabs>
              <w:contextualSpacing/>
              <w:rPr>
                <w:rFonts w:ascii="Arial" w:hAnsi="Arial" w:cs="Arial"/>
              </w:rPr>
            </w:pPr>
          </w:p>
        </w:tc>
        <w:tc>
          <w:tcPr>
            <w:tcW w:w="284" w:type="dxa"/>
            <w:tcBorders>
              <w:top w:val="nil"/>
              <w:bottom w:val="nil"/>
            </w:tcBorders>
          </w:tcPr>
          <w:p w:rsidR="00DF5B89" w:rsidRPr="00E77EEF" w:rsidRDefault="00DF5B89" w:rsidP="005C3F56">
            <w:pPr>
              <w:tabs>
                <w:tab w:val="left" w:pos="5610"/>
              </w:tabs>
              <w:contextualSpacing/>
              <w:rPr>
                <w:rFonts w:ascii="Arial" w:hAnsi="Arial" w:cs="Arial"/>
              </w:rPr>
            </w:pPr>
          </w:p>
        </w:tc>
        <w:tc>
          <w:tcPr>
            <w:tcW w:w="850" w:type="dxa"/>
          </w:tcPr>
          <w:p w:rsidR="00DF5B89" w:rsidRPr="00E77EEF" w:rsidRDefault="00DF5B89" w:rsidP="005C3F56">
            <w:pPr>
              <w:tabs>
                <w:tab w:val="left" w:pos="5610"/>
              </w:tabs>
              <w:contextualSpacing/>
              <w:rPr>
                <w:rFonts w:ascii="Arial" w:hAnsi="Arial" w:cs="Arial"/>
              </w:rPr>
            </w:pPr>
          </w:p>
        </w:tc>
        <w:tc>
          <w:tcPr>
            <w:tcW w:w="426" w:type="dxa"/>
            <w:tcBorders>
              <w:top w:val="nil"/>
              <w:bottom w:val="nil"/>
            </w:tcBorders>
          </w:tcPr>
          <w:p w:rsidR="00DF5B89" w:rsidRPr="00E77EEF" w:rsidRDefault="00DF5B89" w:rsidP="005C3F56">
            <w:pPr>
              <w:tabs>
                <w:tab w:val="left" w:pos="5610"/>
              </w:tabs>
              <w:contextualSpacing/>
              <w:rPr>
                <w:rFonts w:ascii="Arial" w:hAnsi="Arial" w:cs="Arial"/>
              </w:rPr>
            </w:pPr>
          </w:p>
        </w:tc>
        <w:tc>
          <w:tcPr>
            <w:tcW w:w="992" w:type="dxa"/>
          </w:tcPr>
          <w:p w:rsidR="00DF5B89" w:rsidRPr="00E77EEF" w:rsidRDefault="00DF5B89" w:rsidP="005C3F56">
            <w:pPr>
              <w:tabs>
                <w:tab w:val="left" w:pos="5610"/>
              </w:tabs>
              <w:contextualSpacing/>
              <w:rPr>
                <w:rFonts w:ascii="Arial" w:hAnsi="Arial" w:cs="Arial"/>
              </w:rPr>
            </w:pPr>
          </w:p>
        </w:tc>
      </w:tr>
    </w:tbl>
    <w:p w:rsidR="004C2731" w:rsidRPr="00E77EEF" w:rsidRDefault="004C2731"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t>2.10.- Medios de Verificación del Proyecto:</w:t>
      </w:r>
    </w:p>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rsidTr="00FA55A2">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rsidR="00233E4E" w:rsidRPr="00E77EEF" w:rsidRDefault="00233E4E" w:rsidP="00F3787C">
      <w:pPr>
        <w:tabs>
          <w:tab w:val="left" w:pos="5610"/>
        </w:tabs>
        <w:spacing w:line="120" w:lineRule="auto"/>
        <w:contextualSpacing/>
        <w:rPr>
          <w:rFonts w:ascii="Arial" w:hAnsi="Arial" w:cs="Arial"/>
        </w:rPr>
      </w:pPr>
    </w:p>
    <w:p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rsidTr="00B119A3">
        <w:trPr>
          <w:trHeight w:val="340"/>
        </w:trPr>
        <w:tc>
          <w:tcPr>
            <w:tcW w:w="8644" w:type="dxa"/>
            <w:vAlign w:val="center"/>
          </w:tcPr>
          <w:p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497BE4">
        <w:tc>
          <w:tcPr>
            <w:tcW w:w="3794" w:type="dxa"/>
          </w:tcPr>
          <w:p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rsidTr="00287CCC">
        <w:tc>
          <w:tcPr>
            <w:tcW w:w="1809" w:type="dxa"/>
            <w:tcBorders>
              <w:top w:val="nil"/>
              <w:bottom w:val="nil"/>
            </w:tcBorders>
          </w:tcPr>
          <w:p w:rsidR="00F90D89" w:rsidRPr="00E77EEF" w:rsidRDefault="00F90D89" w:rsidP="00346B06">
            <w:pPr>
              <w:tabs>
                <w:tab w:val="left" w:pos="5610"/>
              </w:tabs>
              <w:contextualSpacing/>
              <w:rPr>
                <w:rFonts w:ascii="Arial" w:hAnsi="Arial" w:cs="Arial"/>
              </w:rPr>
            </w:pPr>
            <w:r w:rsidRPr="00E77EEF">
              <w:rPr>
                <w:rFonts w:ascii="Arial" w:hAnsi="Arial" w:cs="Arial"/>
              </w:rPr>
              <w:t>R.U.N.:</w:t>
            </w:r>
          </w:p>
        </w:tc>
        <w:tc>
          <w:tcPr>
            <w:tcW w:w="1843" w:type="dxa"/>
          </w:tcPr>
          <w:p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rsidR="00F90D89" w:rsidRPr="00E77EEF" w:rsidRDefault="00F90D89" w:rsidP="00346B06">
            <w:pPr>
              <w:tabs>
                <w:tab w:val="left" w:pos="5610"/>
              </w:tabs>
              <w:contextualSpacing/>
              <w:rPr>
                <w:rFonts w:ascii="Arial" w:hAnsi="Arial" w:cs="Arial"/>
              </w:rPr>
            </w:pPr>
          </w:p>
        </w:tc>
        <w:tc>
          <w:tcPr>
            <w:tcW w:w="567" w:type="dxa"/>
          </w:tcPr>
          <w:p w:rsidR="00F90D89" w:rsidRPr="00E77EEF" w:rsidRDefault="00F90D89"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346B06">
        <w:tc>
          <w:tcPr>
            <w:tcW w:w="3794" w:type="dxa"/>
          </w:tcPr>
          <w:p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497BE4" w:rsidRPr="00E77EEF" w:rsidTr="00497BE4">
        <w:tc>
          <w:tcPr>
            <w:tcW w:w="1362"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rsidTr="00A2035E">
        <w:tc>
          <w:tcPr>
            <w:tcW w:w="1809" w:type="dxa"/>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497BE4" w:rsidRPr="00E77EEF" w:rsidTr="00BC7BA5">
        <w:tc>
          <w:tcPr>
            <w:tcW w:w="1200"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90D89" w:rsidRPr="00E77EEF" w:rsidTr="00BC7BA5">
        <w:tc>
          <w:tcPr>
            <w:tcW w:w="1037"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rsidR="00497BE4" w:rsidRPr="00E77EEF" w:rsidRDefault="00497BE4" w:rsidP="00346B06">
            <w:pPr>
              <w:tabs>
                <w:tab w:val="left" w:pos="5610"/>
              </w:tabs>
              <w:contextualSpacing/>
              <w:rPr>
                <w:rFonts w:ascii="Arial" w:hAnsi="Arial" w:cs="Arial"/>
              </w:rPr>
            </w:pPr>
          </w:p>
        </w:tc>
      </w:tr>
    </w:tbl>
    <w:p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rsidTr="00346B06">
        <w:tc>
          <w:tcPr>
            <w:tcW w:w="3794" w:type="dxa"/>
          </w:tcPr>
          <w:p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900DC" w:rsidRPr="00E77EEF" w:rsidTr="00346B06">
        <w:tc>
          <w:tcPr>
            <w:tcW w:w="1362" w:type="pct"/>
            <w:tcBorders>
              <w:top w:val="nil"/>
              <w:bottom w:val="nil"/>
            </w:tcBorders>
          </w:tcPr>
          <w:p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E900DC" w:rsidRPr="00E77EEF" w:rsidRDefault="00E900DC" w:rsidP="00346B06">
            <w:pPr>
              <w:tabs>
                <w:tab w:val="left" w:pos="5610"/>
              </w:tabs>
              <w:contextualSpacing/>
              <w:rPr>
                <w:rFonts w:ascii="Arial" w:hAnsi="Arial" w:cs="Arial"/>
              </w:rPr>
            </w:pP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2027"/>
        <w:gridCol w:w="2476"/>
      </w:tblGrid>
      <w:tr w:rsidR="00E900DC" w:rsidRPr="00E77EEF" w:rsidTr="005F60CE">
        <w:tc>
          <w:tcPr>
            <w:tcW w:w="2251" w:type="pct"/>
            <w:tcBorders>
              <w:top w:val="nil"/>
              <w:bottom w:val="nil"/>
            </w:tcBorders>
          </w:tcPr>
          <w:p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rsidR="00E900DC" w:rsidRPr="00E77EEF" w:rsidRDefault="00E900DC" w:rsidP="00346B06">
            <w:pPr>
              <w:tabs>
                <w:tab w:val="left" w:pos="5610"/>
              </w:tabs>
              <w:contextualSpacing/>
              <w:rPr>
                <w:rFonts w:ascii="Arial" w:hAnsi="Arial" w:cs="Arial"/>
              </w:rPr>
            </w:pPr>
          </w:p>
        </w:tc>
      </w:tr>
    </w:tbl>
    <w:p w:rsidR="00A11A9D" w:rsidRPr="00E77EEF" w:rsidRDefault="00A11A9D"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855"/>
        <w:gridCol w:w="310"/>
        <w:gridCol w:w="2329"/>
        <w:gridCol w:w="292"/>
        <w:gridCol w:w="4546"/>
        <w:gridCol w:w="176"/>
      </w:tblGrid>
      <w:tr w:rsidR="00E77EEF" w:rsidRPr="00E77EEF" w:rsidTr="00A11A9D">
        <w:trPr>
          <w:gridAfter w:val="1"/>
          <w:wAfter w:w="97" w:type="pct"/>
          <w:trHeight w:val="340"/>
        </w:trPr>
        <w:tc>
          <w:tcPr>
            <w:tcW w:w="4903" w:type="pct"/>
            <w:gridSpan w:val="6"/>
            <w:vAlign w:val="center"/>
          </w:tcPr>
          <w:p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rsidTr="00A11A9D">
        <w:tc>
          <w:tcPr>
            <w:tcW w:w="303" w:type="pct"/>
            <w:vAlign w:val="center"/>
          </w:tcPr>
          <w:p w:rsidR="002B4854" w:rsidRPr="00E77EEF" w:rsidRDefault="002B4854" w:rsidP="00346B06">
            <w:pPr>
              <w:tabs>
                <w:tab w:val="left" w:pos="5610"/>
              </w:tabs>
              <w:contextualSpacing/>
              <w:jc w:val="center"/>
              <w:rPr>
                <w:rFonts w:ascii="Arial" w:hAnsi="Arial" w:cs="Arial"/>
              </w:rPr>
            </w:pPr>
          </w:p>
        </w:tc>
        <w:tc>
          <w:tcPr>
            <w:tcW w:w="472"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rsidR="002B4854" w:rsidRPr="00E77EEF" w:rsidRDefault="002B4854" w:rsidP="00346B06">
            <w:pPr>
              <w:tabs>
                <w:tab w:val="left" w:pos="5610"/>
              </w:tabs>
              <w:contextualSpacing/>
              <w:jc w:val="center"/>
              <w:rPr>
                <w:rFonts w:ascii="Arial" w:hAnsi="Arial" w:cs="Arial"/>
              </w:rPr>
            </w:pPr>
          </w:p>
        </w:tc>
        <w:tc>
          <w:tcPr>
            <w:tcW w:w="1286"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2B4854" w:rsidRPr="00E77EEF" w:rsidTr="00BC7BA5">
        <w:tc>
          <w:tcPr>
            <w:tcW w:w="303" w:type="pct"/>
            <w:tcBorders>
              <w:top w:val="nil"/>
              <w:left w:val="nil"/>
              <w:bottom w:val="nil"/>
            </w:tcBorders>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1205"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2608" w:type="pct"/>
            <w:vAlign w:val="center"/>
          </w:tcPr>
          <w:p w:rsidR="002B4854" w:rsidRPr="00E77EEF" w:rsidRDefault="002B4854"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lastRenderedPageBreak/>
              <w:t>5</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6</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5C3F56">
        <w:tc>
          <w:tcPr>
            <w:tcW w:w="303" w:type="pct"/>
            <w:tcBorders>
              <w:top w:val="nil"/>
              <w:left w:val="nil"/>
              <w:bottom w:val="nil"/>
            </w:tcBorders>
            <w:vAlign w:val="center"/>
          </w:tcPr>
          <w:p w:rsidR="00300C49" w:rsidRPr="00E77EEF" w:rsidRDefault="00300C49" w:rsidP="005C3F56">
            <w:pPr>
              <w:tabs>
                <w:tab w:val="left" w:pos="5610"/>
              </w:tabs>
              <w:contextualSpacing/>
              <w:jc w:val="center"/>
              <w:rPr>
                <w:rFonts w:ascii="Arial" w:hAnsi="Arial" w:cs="Arial"/>
              </w:rPr>
            </w:pPr>
            <w:r>
              <w:rPr>
                <w:rFonts w:ascii="Arial" w:hAnsi="Arial" w:cs="Arial"/>
              </w:rPr>
              <w:t>8</w:t>
            </w:r>
          </w:p>
        </w:tc>
        <w:tc>
          <w:tcPr>
            <w:tcW w:w="562" w:type="pct"/>
            <w:vAlign w:val="center"/>
          </w:tcPr>
          <w:p w:rsidR="00300C49" w:rsidRPr="00E77EEF" w:rsidRDefault="00300C49" w:rsidP="005C3F56">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5C3F56">
            <w:pPr>
              <w:tabs>
                <w:tab w:val="left" w:pos="5610"/>
              </w:tabs>
              <w:contextualSpacing/>
              <w:jc w:val="center"/>
              <w:rPr>
                <w:rFonts w:ascii="Arial" w:hAnsi="Arial" w:cs="Arial"/>
              </w:rPr>
            </w:pPr>
          </w:p>
        </w:tc>
        <w:tc>
          <w:tcPr>
            <w:tcW w:w="1205" w:type="pct"/>
            <w:vAlign w:val="center"/>
          </w:tcPr>
          <w:p w:rsidR="00300C49" w:rsidRPr="00E77EEF" w:rsidRDefault="00300C49" w:rsidP="005C3F56">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5C3F56">
            <w:pPr>
              <w:tabs>
                <w:tab w:val="left" w:pos="5610"/>
              </w:tabs>
              <w:contextualSpacing/>
              <w:jc w:val="center"/>
              <w:rPr>
                <w:rFonts w:ascii="Arial" w:hAnsi="Arial" w:cs="Arial"/>
              </w:rPr>
            </w:pPr>
          </w:p>
        </w:tc>
        <w:tc>
          <w:tcPr>
            <w:tcW w:w="2608" w:type="pct"/>
            <w:vAlign w:val="center"/>
          </w:tcPr>
          <w:p w:rsidR="00300C49" w:rsidRPr="00E77EEF" w:rsidRDefault="00300C49" w:rsidP="005C3F56">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5C3F56">
        <w:tc>
          <w:tcPr>
            <w:tcW w:w="303" w:type="pct"/>
            <w:tcBorders>
              <w:top w:val="nil"/>
              <w:left w:val="nil"/>
              <w:bottom w:val="nil"/>
            </w:tcBorders>
            <w:vAlign w:val="center"/>
          </w:tcPr>
          <w:p w:rsidR="00300C49" w:rsidRPr="00E77EEF" w:rsidRDefault="00300C49" w:rsidP="005C3F56">
            <w:pPr>
              <w:tabs>
                <w:tab w:val="left" w:pos="5610"/>
              </w:tabs>
              <w:contextualSpacing/>
              <w:jc w:val="center"/>
              <w:rPr>
                <w:rFonts w:ascii="Arial" w:hAnsi="Arial" w:cs="Arial"/>
              </w:rPr>
            </w:pPr>
            <w:r>
              <w:rPr>
                <w:rFonts w:ascii="Arial" w:hAnsi="Arial" w:cs="Arial"/>
              </w:rPr>
              <w:t>9</w:t>
            </w:r>
          </w:p>
        </w:tc>
        <w:tc>
          <w:tcPr>
            <w:tcW w:w="562" w:type="pct"/>
            <w:vAlign w:val="center"/>
          </w:tcPr>
          <w:p w:rsidR="00300C49" w:rsidRPr="00E77EEF" w:rsidRDefault="00300C49" w:rsidP="005C3F56">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5C3F56">
            <w:pPr>
              <w:tabs>
                <w:tab w:val="left" w:pos="5610"/>
              </w:tabs>
              <w:contextualSpacing/>
              <w:jc w:val="center"/>
              <w:rPr>
                <w:rFonts w:ascii="Arial" w:hAnsi="Arial" w:cs="Arial"/>
              </w:rPr>
            </w:pPr>
          </w:p>
        </w:tc>
        <w:tc>
          <w:tcPr>
            <w:tcW w:w="1205" w:type="pct"/>
            <w:vAlign w:val="center"/>
          </w:tcPr>
          <w:p w:rsidR="00300C49" w:rsidRPr="00E77EEF" w:rsidRDefault="00300C49" w:rsidP="005C3F56">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5C3F56">
            <w:pPr>
              <w:tabs>
                <w:tab w:val="left" w:pos="5610"/>
              </w:tabs>
              <w:contextualSpacing/>
              <w:jc w:val="center"/>
              <w:rPr>
                <w:rFonts w:ascii="Arial" w:hAnsi="Arial" w:cs="Arial"/>
              </w:rPr>
            </w:pPr>
          </w:p>
        </w:tc>
        <w:tc>
          <w:tcPr>
            <w:tcW w:w="2608" w:type="pct"/>
            <w:vAlign w:val="center"/>
          </w:tcPr>
          <w:p w:rsidR="00300C49" w:rsidRPr="00E77EEF" w:rsidRDefault="00300C49" w:rsidP="005C3F56">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5C3F56">
        <w:tc>
          <w:tcPr>
            <w:tcW w:w="303" w:type="pct"/>
            <w:tcBorders>
              <w:top w:val="nil"/>
              <w:left w:val="nil"/>
              <w:bottom w:val="nil"/>
            </w:tcBorders>
            <w:vAlign w:val="center"/>
          </w:tcPr>
          <w:p w:rsidR="00300C49" w:rsidRPr="00E77EEF" w:rsidRDefault="00300C49" w:rsidP="005C3F56">
            <w:pPr>
              <w:tabs>
                <w:tab w:val="left" w:pos="5610"/>
              </w:tabs>
              <w:contextualSpacing/>
              <w:jc w:val="center"/>
              <w:rPr>
                <w:rFonts w:ascii="Arial" w:hAnsi="Arial" w:cs="Arial"/>
              </w:rPr>
            </w:pPr>
            <w:r>
              <w:rPr>
                <w:rFonts w:ascii="Arial" w:hAnsi="Arial" w:cs="Arial"/>
              </w:rPr>
              <w:t>10</w:t>
            </w:r>
          </w:p>
        </w:tc>
        <w:tc>
          <w:tcPr>
            <w:tcW w:w="562" w:type="pct"/>
            <w:vAlign w:val="center"/>
          </w:tcPr>
          <w:p w:rsidR="00300C49" w:rsidRPr="00E77EEF" w:rsidRDefault="00300C49" w:rsidP="005C3F56">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5C3F56">
            <w:pPr>
              <w:tabs>
                <w:tab w:val="left" w:pos="5610"/>
              </w:tabs>
              <w:contextualSpacing/>
              <w:jc w:val="center"/>
              <w:rPr>
                <w:rFonts w:ascii="Arial" w:hAnsi="Arial" w:cs="Arial"/>
              </w:rPr>
            </w:pPr>
          </w:p>
        </w:tc>
        <w:tc>
          <w:tcPr>
            <w:tcW w:w="1205" w:type="pct"/>
            <w:vAlign w:val="center"/>
          </w:tcPr>
          <w:p w:rsidR="00300C49" w:rsidRPr="00E77EEF" w:rsidRDefault="00300C49" w:rsidP="005C3F56">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5C3F56">
            <w:pPr>
              <w:tabs>
                <w:tab w:val="left" w:pos="5610"/>
              </w:tabs>
              <w:contextualSpacing/>
              <w:jc w:val="center"/>
              <w:rPr>
                <w:rFonts w:ascii="Arial" w:hAnsi="Arial" w:cs="Arial"/>
              </w:rPr>
            </w:pPr>
          </w:p>
        </w:tc>
        <w:tc>
          <w:tcPr>
            <w:tcW w:w="2608" w:type="pct"/>
            <w:vAlign w:val="center"/>
          </w:tcPr>
          <w:p w:rsidR="00300C49" w:rsidRPr="00E77EEF" w:rsidRDefault="00300C49" w:rsidP="005C3F56">
            <w:pPr>
              <w:tabs>
                <w:tab w:val="left" w:pos="5610"/>
              </w:tabs>
              <w:contextualSpacing/>
              <w:jc w:val="center"/>
              <w:rPr>
                <w:rFonts w:ascii="Arial" w:hAnsi="Arial" w:cs="Arial"/>
              </w:rPr>
            </w:pPr>
          </w:p>
        </w:tc>
      </w:tr>
    </w:tbl>
    <w:p w:rsidR="007C5ED9" w:rsidRPr="00E77EEF" w:rsidRDefault="007C5ED9">
      <w:pPr>
        <w:rPr>
          <w:rFonts w:ascii="Arial" w:hAnsi="Arial" w:cs="Arial"/>
          <w:b/>
          <w:u w:val="single"/>
        </w:rPr>
      </w:pPr>
    </w:p>
    <w:p w:rsidR="00F152E2" w:rsidRPr="00E77EEF" w:rsidRDefault="00F152E2" w:rsidP="00F152E2">
      <w:pPr>
        <w:tabs>
          <w:tab w:val="left" w:pos="5610"/>
        </w:tabs>
        <w:contextualSpacing/>
        <w:rPr>
          <w:rFonts w:ascii="Arial" w:hAnsi="Arial" w:cs="Arial"/>
          <w:b/>
          <w:u w:val="single"/>
        </w:rPr>
      </w:pPr>
      <w:r w:rsidRPr="00E77EEF">
        <w:rPr>
          <w:rFonts w:ascii="Arial" w:hAnsi="Arial" w:cs="Arial"/>
          <w:b/>
          <w:u w:val="single"/>
        </w:rPr>
        <w:t>3.- ACTIVIDADES Y LUGARES DONDE SE EJECUTARÁ EL PROYECTO</w:t>
      </w:r>
    </w:p>
    <w:p w:rsidR="00F152E2" w:rsidRPr="00E77EEF" w:rsidRDefault="00F152E2" w:rsidP="00DD79D9">
      <w:pPr>
        <w:tabs>
          <w:tab w:val="left" w:pos="5610"/>
        </w:tabs>
        <w:spacing w:line="120" w:lineRule="auto"/>
        <w:contextualSpacing/>
        <w:rPr>
          <w:rFonts w:ascii="Arial" w:hAnsi="Arial" w:cs="Arial"/>
        </w:rPr>
      </w:pPr>
    </w:p>
    <w:p w:rsidR="00F152E2" w:rsidRPr="00E77EEF" w:rsidRDefault="00F152E2" w:rsidP="00F152E2">
      <w:pPr>
        <w:tabs>
          <w:tab w:val="left" w:pos="5610"/>
        </w:tabs>
        <w:contextualSpacing/>
        <w:rPr>
          <w:rFonts w:ascii="Arial" w:hAnsi="Arial" w:cs="Arial"/>
        </w:rPr>
      </w:pPr>
      <w:r w:rsidRPr="00E77EEF">
        <w:rPr>
          <w:rFonts w:ascii="Arial" w:hAnsi="Arial" w:cs="Arial"/>
          <w:b/>
        </w:rPr>
        <w:t>3.1.- ACTIVIDADES Y LUGARES DE EJECUCIÓN DEL PROYECTO</w:t>
      </w:r>
    </w:p>
    <w:p w:rsidR="00C65BE4" w:rsidRPr="00E77EEF" w:rsidRDefault="00C65BE4" w:rsidP="0023667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65BE4" w:rsidRPr="00E77EEF" w:rsidTr="00C65BE4">
        <w:trPr>
          <w:trHeight w:val="340"/>
        </w:trPr>
        <w:tc>
          <w:tcPr>
            <w:tcW w:w="5000" w:type="pct"/>
            <w:vAlign w:val="center"/>
          </w:tcPr>
          <w:p w:rsidR="00F3787C" w:rsidRPr="00E77EEF" w:rsidRDefault="00C65BE4" w:rsidP="007C5607">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Indique los lugares donde se realizarán las actividades </w:t>
            </w:r>
            <w:r w:rsidR="005E2EA1" w:rsidRPr="00E77EEF">
              <w:rPr>
                <w:rFonts w:ascii="Arial" w:hAnsi="Arial" w:cs="Arial"/>
                <w:i/>
              </w:rPr>
              <w:t xml:space="preserve">más importantes </w:t>
            </w:r>
            <w:r w:rsidRPr="00E77EEF">
              <w:rPr>
                <w:rFonts w:ascii="Arial" w:hAnsi="Arial" w:cs="Arial"/>
                <w:i/>
              </w:rPr>
              <w:t>del proyecto</w:t>
            </w:r>
            <w:r w:rsidR="005E2EA1" w:rsidRPr="00E77EEF">
              <w:rPr>
                <w:rFonts w:ascii="Arial" w:hAnsi="Arial" w:cs="Arial"/>
                <w:i/>
              </w:rPr>
              <w:t xml:space="preserve"> (mínimo 3). </w:t>
            </w:r>
            <w:r w:rsidRPr="00E77EEF">
              <w:rPr>
                <w:rFonts w:ascii="Arial" w:hAnsi="Arial" w:cs="Arial"/>
                <w:b/>
                <w:i/>
              </w:rPr>
              <w:t>Las fechas de inicio y término de cada actividad deben estar dentro del periodo señalado en los puntos 2.2 y 2.3</w:t>
            </w:r>
            <w:r w:rsidR="00F3787C" w:rsidRPr="00E77EEF">
              <w:rPr>
                <w:rFonts w:ascii="Arial" w:hAnsi="Arial" w:cs="Arial"/>
                <w:b/>
                <w:i/>
              </w:rPr>
              <w:t>.</w:t>
            </w:r>
          </w:p>
        </w:tc>
      </w:tr>
    </w:tbl>
    <w:p w:rsidR="00C65BE4" w:rsidRPr="00E77EEF" w:rsidRDefault="00C65BE4" w:rsidP="0023667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32320F">
        <w:tc>
          <w:tcPr>
            <w:tcW w:w="1809" w:type="dxa"/>
            <w:tcBorders>
              <w:right w:val="single" w:sz="4" w:space="0" w:color="auto"/>
            </w:tcBorders>
            <w:vAlign w:val="center"/>
          </w:tcPr>
          <w:p w:rsidR="00236670" w:rsidRPr="00E77EEF" w:rsidRDefault="00236670" w:rsidP="004F27F2">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36670" w:rsidRPr="00E77EEF" w:rsidRDefault="00236670" w:rsidP="004F27F2">
            <w:pPr>
              <w:tabs>
                <w:tab w:val="left" w:pos="5610"/>
              </w:tabs>
              <w:contextualSpacing/>
              <w:rPr>
                <w:rFonts w:ascii="Arial" w:hAnsi="Arial" w:cs="Arial"/>
                <w:b/>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F5B89" w:rsidRPr="00E77EEF" w:rsidTr="004C2731">
        <w:tc>
          <w:tcPr>
            <w:tcW w:w="1046"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Nombre de la Actividad:</w:t>
            </w:r>
          </w:p>
        </w:tc>
        <w:tc>
          <w:tcPr>
            <w:tcW w:w="3954"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4C2731" w:rsidRPr="00E77EEF" w:rsidTr="004C2731">
        <w:tc>
          <w:tcPr>
            <w:tcW w:w="1037"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Descripción de la Actividad:</w:t>
            </w:r>
          </w:p>
        </w:tc>
        <w:tc>
          <w:tcPr>
            <w:tcW w:w="3963"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E77EEF" w:rsidTr="004C2731">
        <w:tc>
          <w:tcPr>
            <w:tcW w:w="4196" w:type="dxa"/>
          </w:tcPr>
          <w:p w:rsidR="004C2731" w:rsidRPr="00E77EEF" w:rsidRDefault="004C2731" w:rsidP="004C2731">
            <w:pPr>
              <w:tabs>
                <w:tab w:val="left" w:pos="5610"/>
              </w:tabs>
              <w:contextualSpacing/>
              <w:jc w:val="center"/>
              <w:rPr>
                <w:rFonts w:ascii="Arial" w:hAnsi="Arial" w:cs="Arial"/>
              </w:rPr>
            </w:pPr>
          </w:p>
        </w:tc>
        <w:tc>
          <w:tcPr>
            <w:tcW w:w="59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Día</w:t>
            </w:r>
          </w:p>
        </w:tc>
        <w:tc>
          <w:tcPr>
            <w:tcW w:w="284" w:type="dxa"/>
          </w:tcPr>
          <w:p w:rsidR="004C2731" w:rsidRPr="00E77EEF" w:rsidRDefault="004C2731" w:rsidP="004C2731">
            <w:pPr>
              <w:tabs>
                <w:tab w:val="left" w:pos="5610"/>
              </w:tabs>
              <w:contextualSpacing/>
              <w:jc w:val="center"/>
              <w:rPr>
                <w:rFonts w:ascii="Arial" w:hAnsi="Arial" w:cs="Arial"/>
              </w:rPr>
            </w:pPr>
          </w:p>
        </w:tc>
        <w:tc>
          <w:tcPr>
            <w:tcW w:w="1275"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Mes</w:t>
            </w:r>
          </w:p>
        </w:tc>
        <w:tc>
          <w:tcPr>
            <w:tcW w:w="284" w:type="dxa"/>
          </w:tcPr>
          <w:p w:rsidR="004C2731" w:rsidRPr="00E77EEF" w:rsidRDefault="004C2731" w:rsidP="004C2731">
            <w:pPr>
              <w:tabs>
                <w:tab w:val="left" w:pos="5610"/>
              </w:tabs>
              <w:contextualSpacing/>
              <w:jc w:val="center"/>
              <w:rPr>
                <w:rFonts w:ascii="Arial" w:hAnsi="Arial" w:cs="Arial"/>
              </w:rPr>
            </w:pPr>
          </w:p>
        </w:tc>
        <w:tc>
          <w:tcPr>
            <w:tcW w:w="85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Año</w:t>
            </w:r>
          </w:p>
        </w:tc>
        <w:tc>
          <w:tcPr>
            <w:tcW w:w="426" w:type="dxa"/>
          </w:tcPr>
          <w:p w:rsidR="004C2731" w:rsidRPr="00E77EEF" w:rsidRDefault="004C2731" w:rsidP="004C2731">
            <w:pPr>
              <w:tabs>
                <w:tab w:val="left" w:pos="5610"/>
              </w:tabs>
              <w:contextualSpacing/>
              <w:rPr>
                <w:rFonts w:ascii="Arial" w:hAnsi="Arial" w:cs="Arial"/>
              </w:rPr>
            </w:pPr>
          </w:p>
        </w:tc>
        <w:tc>
          <w:tcPr>
            <w:tcW w:w="992"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Hora</w:t>
            </w: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DD79D9">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DD79D9">
      <w:pPr>
        <w:tabs>
          <w:tab w:val="left" w:pos="5610"/>
        </w:tabs>
        <w:spacing w:line="120" w:lineRule="auto"/>
        <w:contextualSpacing/>
        <w:rPr>
          <w:rFonts w:ascii="Arial" w:hAnsi="Arial" w:cs="Arial"/>
        </w:rPr>
      </w:pPr>
    </w:p>
    <w:p w:rsidR="00296100" w:rsidRPr="00E77EEF" w:rsidRDefault="00296100" w:rsidP="00DD79D9">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E77EEF" w:rsidTr="00346B06">
        <w:tc>
          <w:tcPr>
            <w:tcW w:w="8720" w:type="dxa"/>
          </w:tcPr>
          <w:p w:rsidR="00DD79D9" w:rsidRPr="00E77EEF" w:rsidRDefault="00560A67" w:rsidP="00560A67">
            <w:pPr>
              <w:tabs>
                <w:tab w:val="left" w:pos="5610"/>
              </w:tabs>
              <w:contextualSpacing/>
              <w:rPr>
                <w:rFonts w:ascii="Arial" w:hAnsi="Arial" w:cs="Arial"/>
              </w:rPr>
            </w:pPr>
            <w:r w:rsidRPr="00E77EEF">
              <w:rPr>
                <w:rFonts w:ascii="Arial" w:hAnsi="Arial" w:cs="Arial"/>
              </w:rPr>
              <w:t>Dirección del Lugar de Ejecución de la Actividad</w:t>
            </w: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DD79D9" w:rsidRPr="00E77EEF" w:rsidTr="00BC7BA5">
        <w:tc>
          <w:tcPr>
            <w:tcW w:w="1037"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DD79D9" w:rsidRPr="00E77EEF" w:rsidTr="00BC7BA5">
        <w:tc>
          <w:tcPr>
            <w:tcW w:w="1200"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Comuna:</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DD79D9" w:rsidRPr="00E77EEF" w:rsidTr="00BC7BA5">
        <w:tc>
          <w:tcPr>
            <w:tcW w:w="1444"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6B304B" w:rsidRPr="00E77EEF" w:rsidRDefault="006B304B" w:rsidP="006B304B">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lastRenderedPageBreak/>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E77EEF" w:rsidRDefault="00E77EEF" w:rsidP="00296100">
            <w:pPr>
              <w:tabs>
                <w:tab w:val="left" w:pos="5610"/>
              </w:tabs>
              <w:contextualSpacing/>
              <w:rPr>
                <w:rFonts w:ascii="Arial" w:hAnsi="Arial" w:cs="Arial"/>
              </w:rPr>
            </w:pPr>
          </w:p>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BC7BA5" w:rsidRPr="00E77EEF" w:rsidRDefault="00BC7BA5" w:rsidP="005E2EA1">
      <w:pPr>
        <w:tabs>
          <w:tab w:val="left" w:pos="5610"/>
        </w:tabs>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5E2EA1" w:rsidRPr="00E77EEF" w:rsidRDefault="005E2EA1" w:rsidP="005E2EA1">
      <w:pPr>
        <w:tabs>
          <w:tab w:val="left" w:pos="5610"/>
        </w:tabs>
        <w:contextualSpacing/>
        <w:rPr>
          <w:rFonts w:ascii="Arial" w:hAnsi="Arial" w:cs="Arial"/>
        </w:rPr>
      </w:pPr>
    </w:p>
    <w:p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t>4.- COSTO DEL PROYECTO Y FINANCIAMIENTO SOLICITADO</w:t>
      </w:r>
    </w:p>
    <w:p w:rsidR="00D71E20" w:rsidRPr="00E77EEF" w:rsidRDefault="00D71E20" w:rsidP="00D71E20">
      <w:pPr>
        <w:tabs>
          <w:tab w:val="left" w:pos="5610"/>
        </w:tabs>
        <w:spacing w:line="120" w:lineRule="auto"/>
        <w:contextualSpacing/>
        <w:rPr>
          <w:rFonts w:ascii="Arial" w:hAnsi="Arial" w:cs="Arial"/>
        </w:rPr>
      </w:pPr>
    </w:p>
    <w:p w:rsidR="00D71E20" w:rsidRPr="00E77EEF" w:rsidRDefault="00153D83" w:rsidP="00D71E20">
      <w:pPr>
        <w:tabs>
          <w:tab w:val="left" w:pos="5610"/>
        </w:tabs>
        <w:contextualSpacing/>
        <w:rPr>
          <w:rFonts w:ascii="Arial" w:hAnsi="Arial" w:cs="Arial"/>
        </w:rPr>
      </w:pPr>
      <w:r w:rsidRPr="00E77EEF">
        <w:rPr>
          <w:rFonts w:ascii="Arial" w:hAnsi="Arial" w:cs="Arial"/>
          <w:b/>
        </w:rPr>
        <w:t>4</w:t>
      </w:r>
      <w:r w:rsidR="00D71E20" w:rsidRPr="00E77EEF">
        <w:rPr>
          <w:rFonts w:ascii="Arial" w:hAnsi="Arial" w:cs="Arial"/>
          <w:b/>
        </w:rPr>
        <w:t>.1.- MONTO TOTAL SOLICITADO PARA EL PROYECTO</w:t>
      </w:r>
    </w:p>
    <w:p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D71E20" w:rsidRPr="00E77EEF" w:rsidTr="00B61079">
        <w:trPr>
          <w:trHeight w:val="340"/>
        </w:trPr>
        <w:tc>
          <w:tcPr>
            <w:tcW w:w="5000" w:type="pct"/>
            <w:vAlign w:val="center"/>
          </w:tcPr>
          <w:p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rsidTr="0032320F">
        <w:tc>
          <w:tcPr>
            <w:tcW w:w="1809" w:type="dxa"/>
            <w:tcBorders>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rsidR="00D71E20" w:rsidRPr="00E77EEF" w:rsidRDefault="00D71E20" w:rsidP="00D71E20">
      <w:pPr>
        <w:tabs>
          <w:tab w:val="left" w:pos="5610"/>
        </w:tabs>
        <w:spacing w:line="120" w:lineRule="auto"/>
        <w:contextualSpacing/>
        <w:rPr>
          <w:rFonts w:ascii="Arial" w:hAnsi="Arial" w:cs="Arial"/>
        </w:rPr>
      </w:pPr>
    </w:p>
    <w:p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153D83" w:rsidRPr="00E77EEF" w:rsidTr="00B61079">
        <w:trPr>
          <w:trHeight w:val="340"/>
        </w:trPr>
        <w:tc>
          <w:tcPr>
            <w:tcW w:w="5000" w:type="pct"/>
            <w:vAlign w:val="center"/>
          </w:tcPr>
          <w:p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293"/>
        <w:gridCol w:w="1766"/>
        <w:gridCol w:w="295"/>
        <w:gridCol w:w="735"/>
        <w:gridCol w:w="295"/>
        <w:gridCol w:w="1583"/>
      </w:tblGrid>
      <w:tr w:rsidR="000F5503" w:rsidRPr="00E77EEF" w:rsidTr="000F5503">
        <w:trPr>
          <w:trHeight w:val="340"/>
        </w:trPr>
        <w:tc>
          <w:tcPr>
            <w:tcW w:w="2257" w:type="pct"/>
            <w:vAlign w:val="center"/>
          </w:tcPr>
          <w:p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rsidR="000F5503" w:rsidRPr="00E77EEF" w:rsidRDefault="000F5503" w:rsidP="000F5503">
            <w:pPr>
              <w:tabs>
                <w:tab w:val="left" w:pos="5610"/>
              </w:tabs>
              <w:contextualSpacing/>
              <w:rPr>
                <w:rFonts w:ascii="Arial" w:hAnsi="Arial" w:cs="Arial"/>
              </w:rPr>
            </w:pPr>
          </w:p>
        </w:tc>
        <w:tc>
          <w:tcPr>
            <w:tcW w:w="975"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rsidR="000F5503" w:rsidRPr="00E77EEF" w:rsidRDefault="000F5503" w:rsidP="000F5503">
            <w:pPr>
              <w:tabs>
                <w:tab w:val="left" w:pos="5610"/>
              </w:tabs>
              <w:contextualSpacing/>
              <w:rPr>
                <w:rFonts w:ascii="Arial" w:hAnsi="Arial" w:cs="Arial"/>
              </w:rPr>
            </w:pPr>
          </w:p>
        </w:tc>
        <w:tc>
          <w:tcPr>
            <w:tcW w:w="406"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rsidR="000F5503" w:rsidRPr="00E77EEF" w:rsidRDefault="000F5503" w:rsidP="000F5503">
            <w:pPr>
              <w:tabs>
                <w:tab w:val="left" w:pos="5610"/>
              </w:tabs>
              <w:contextualSpacing/>
              <w:rPr>
                <w:rFonts w:ascii="Arial" w:hAnsi="Arial" w:cs="Arial"/>
                <w:b/>
              </w:rPr>
            </w:pPr>
          </w:p>
        </w:tc>
        <w:tc>
          <w:tcPr>
            <w:tcW w:w="874"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F5503" w:rsidRPr="00E77EEF" w:rsidTr="0032320F">
        <w:tc>
          <w:tcPr>
            <w:tcW w:w="2257" w:type="pct"/>
            <w:vAlign w:val="center"/>
          </w:tcPr>
          <w:p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rsidR="000F5503" w:rsidRPr="00E77EEF" w:rsidRDefault="000F5503" w:rsidP="00B61079">
            <w:pPr>
              <w:tabs>
                <w:tab w:val="left" w:pos="5610"/>
              </w:tabs>
              <w:contextualSpacing/>
              <w:rPr>
                <w:rFonts w:ascii="Arial" w:hAnsi="Arial" w:cs="Arial"/>
              </w:rPr>
            </w:pPr>
          </w:p>
        </w:tc>
        <w:tc>
          <w:tcPr>
            <w:tcW w:w="975"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406"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874" w:type="pct"/>
            <w:vAlign w:val="center"/>
          </w:tcPr>
          <w:p w:rsidR="000F5503" w:rsidRPr="00E77EEF" w:rsidRDefault="000F5503"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0F5503" w:rsidRPr="00E77EEF" w:rsidTr="0032320F">
        <w:tc>
          <w:tcPr>
            <w:tcW w:w="4110" w:type="pct"/>
            <w:tcBorders>
              <w:right w:val="single" w:sz="4" w:space="0" w:color="auto"/>
            </w:tcBorders>
            <w:vAlign w:val="center"/>
          </w:tcPr>
          <w:p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rsidR="000F5503" w:rsidRPr="00E77EEF" w:rsidRDefault="000F5503" w:rsidP="00B61079">
            <w:pPr>
              <w:tabs>
                <w:tab w:val="left" w:pos="5610"/>
              </w:tabs>
              <w:contextualSpacing/>
              <w:rPr>
                <w:rFonts w:ascii="Arial" w:hAnsi="Arial" w:cs="Arial"/>
              </w:rPr>
            </w:pPr>
          </w:p>
        </w:tc>
      </w:tr>
    </w:tbl>
    <w:p w:rsidR="002D168F" w:rsidRPr="00E77EEF" w:rsidRDefault="002D168F" w:rsidP="00093C29">
      <w:pPr>
        <w:tabs>
          <w:tab w:val="left" w:pos="5610"/>
        </w:tabs>
        <w:contextualSpacing/>
        <w:rPr>
          <w:rFonts w:ascii="Arial" w:hAnsi="Arial" w:cs="Arial"/>
        </w:rPr>
      </w:pPr>
    </w:p>
    <w:p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0AF8" w:rsidRPr="00E77EEF" w:rsidTr="00B61079">
        <w:trPr>
          <w:trHeight w:val="340"/>
        </w:trPr>
        <w:tc>
          <w:tcPr>
            <w:tcW w:w="5000" w:type="pct"/>
            <w:vAlign w:val="center"/>
          </w:tcPr>
          <w:p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inauguración, clausura o premiación no deben superar el porcentaje indicado en las bases del monto solicitado al fondo. Asimismo los gastos de imprevistos no deben superar el porcentaje indicado en las bases del total de gastos de operación. Si no hay costos de inauguración y/o imprevistos ingresar valor cero: 0</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5"/>
        <w:gridCol w:w="1738"/>
        <w:gridCol w:w="268"/>
        <w:gridCol w:w="901"/>
        <w:gridCol w:w="268"/>
        <w:gridCol w:w="1556"/>
      </w:tblGrid>
      <w:tr w:rsidR="00E77EEF" w:rsidRPr="00E77EEF" w:rsidTr="00B61079">
        <w:trPr>
          <w:trHeight w:val="340"/>
        </w:trPr>
        <w:tc>
          <w:tcPr>
            <w:tcW w:w="2257" w:type="pct"/>
            <w:vAlign w:val="center"/>
          </w:tcPr>
          <w:p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406"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874"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A80D6D" w:rsidP="00A80D6D">
            <w:pPr>
              <w:tabs>
                <w:tab w:val="left" w:pos="5610"/>
              </w:tabs>
              <w:contextualSpacing/>
              <w:rPr>
                <w:rFonts w:ascii="Arial" w:hAnsi="Arial" w:cs="Arial"/>
                <w:sz w:val="22"/>
                <w:szCs w:val="22"/>
              </w:rPr>
            </w:pPr>
            <w:r w:rsidRPr="00E77EEF">
              <w:rPr>
                <w:rFonts w:ascii="Arial" w:hAnsi="Arial" w:cs="Arial"/>
                <w:sz w:val="22"/>
                <w:szCs w:val="22"/>
              </w:rPr>
              <w:t xml:space="preserve">Cóctel de </w:t>
            </w:r>
            <w:r w:rsidR="00DF5B89" w:rsidRPr="00E77EEF">
              <w:rPr>
                <w:rFonts w:ascii="Arial" w:hAnsi="Arial" w:cs="Arial"/>
                <w:sz w:val="22"/>
                <w:szCs w:val="22"/>
              </w:rPr>
              <w:t>Inauguración y/o</w:t>
            </w:r>
            <w:r w:rsidR="00CD0AF8" w:rsidRPr="00E77EEF">
              <w:rPr>
                <w:rFonts w:ascii="Arial" w:hAnsi="Arial" w:cs="Arial"/>
                <w:sz w:val="22"/>
                <w:szCs w:val="22"/>
              </w:rPr>
              <w:t xml:space="preserve"> Clausura</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CD0AF8" w:rsidRPr="00E77EEF" w:rsidTr="00B61079">
        <w:trPr>
          <w:trHeight w:val="340"/>
        </w:trPr>
        <w:tc>
          <w:tcPr>
            <w:tcW w:w="4110" w:type="pct"/>
            <w:tcBorders>
              <w:right w:val="single" w:sz="4" w:space="0" w:color="auto"/>
            </w:tcBorders>
            <w:vAlign w:val="center"/>
          </w:tcPr>
          <w:p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rsidR="00CD0AF8" w:rsidRPr="00E77EEF" w:rsidRDefault="00CD0AF8" w:rsidP="00B61079">
            <w:pPr>
              <w:tabs>
                <w:tab w:val="left" w:pos="5610"/>
              </w:tabs>
              <w:contextualSpacing/>
              <w:rPr>
                <w:rFonts w:ascii="Arial" w:hAnsi="Arial" w:cs="Arial"/>
              </w:rPr>
            </w:pPr>
          </w:p>
        </w:tc>
      </w:tr>
    </w:tbl>
    <w:p w:rsidR="00D47EBB" w:rsidRPr="00E77EEF" w:rsidRDefault="00D47EBB" w:rsidP="00093C29">
      <w:pPr>
        <w:tabs>
          <w:tab w:val="left" w:pos="5610"/>
        </w:tabs>
        <w:contextualSpacing/>
        <w:rPr>
          <w:rFonts w:ascii="Arial" w:hAnsi="Arial" w:cs="Arial"/>
        </w:rPr>
      </w:pPr>
    </w:p>
    <w:p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5B3DB4">
        <w:trPr>
          <w:trHeight w:val="340"/>
        </w:trPr>
        <w:tc>
          <w:tcPr>
            <w:tcW w:w="5000" w:type="pct"/>
            <w:vAlign w:val="center"/>
          </w:tcPr>
          <w:p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Los gastos de inversión no puede superar el porcentaje indicado en las bases del monto solicitado al Fondo Regional. Si su proyecto no tiene gastos de Inversión, en Descripción escriba "Sin Inversión", Costo Unitario "0" y Cantidad "0".</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6"/>
        <w:gridCol w:w="1737"/>
        <w:gridCol w:w="268"/>
        <w:gridCol w:w="901"/>
        <w:gridCol w:w="268"/>
        <w:gridCol w:w="1556"/>
      </w:tblGrid>
      <w:tr w:rsidR="00E77EEF" w:rsidRPr="00E77EEF" w:rsidTr="008D5AFE">
        <w:tc>
          <w:tcPr>
            <w:tcW w:w="2243" w:type="pct"/>
            <w:vAlign w:val="center"/>
          </w:tcPr>
          <w:p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rsidR="00CD4D43" w:rsidRPr="00E77EEF" w:rsidRDefault="00CD4D43" w:rsidP="00B61079">
            <w:pPr>
              <w:tabs>
                <w:tab w:val="left" w:pos="5610"/>
              </w:tabs>
              <w:contextualSpacing/>
              <w:rPr>
                <w:rFonts w:ascii="Arial" w:hAnsi="Arial" w:cs="Arial"/>
              </w:rPr>
            </w:pPr>
          </w:p>
        </w:tc>
        <w:tc>
          <w:tcPr>
            <w:tcW w:w="9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491"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8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91"/>
        <w:gridCol w:w="293"/>
        <w:gridCol w:w="1766"/>
        <w:gridCol w:w="295"/>
        <w:gridCol w:w="735"/>
        <w:gridCol w:w="295"/>
        <w:gridCol w:w="1581"/>
      </w:tblGrid>
      <w:tr w:rsidR="008D5AFE" w:rsidRPr="00E77EEF" w:rsidTr="002131B1">
        <w:tc>
          <w:tcPr>
            <w:tcW w:w="2258"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91"/>
        <w:gridCol w:w="293"/>
        <w:gridCol w:w="1766"/>
        <w:gridCol w:w="295"/>
        <w:gridCol w:w="735"/>
        <w:gridCol w:w="295"/>
        <w:gridCol w:w="1581"/>
      </w:tblGrid>
      <w:tr w:rsidR="008D5AFE" w:rsidRPr="00E77EEF" w:rsidTr="00BC7BA5">
        <w:tc>
          <w:tcPr>
            <w:tcW w:w="2258"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E77EEF" w:rsidRPr="00E77EEF" w:rsidTr="00B61079">
        <w:trPr>
          <w:trHeight w:val="340"/>
        </w:trPr>
        <w:tc>
          <w:tcPr>
            <w:tcW w:w="4110" w:type="pct"/>
            <w:tcBorders>
              <w:right w:val="single" w:sz="4" w:space="0" w:color="auto"/>
            </w:tcBorders>
            <w:vAlign w:val="center"/>
          </w:tcPr>
          <w:p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rsidR="00CD4D43" w:rsidRPr="00E77EEF" w:rsidRDefault="00CD4D43" w:rsidP="00B61079">
            <w:pPr>
              <w:tabs>
                <w:tab w:val="left" w:pos="5610"/>
              </w:tabs>
              <w:contextualSpacing/>
              <w:rPr>
                <w:rFonts w:ascii="Arial" w:hAnsi="Arial" w:cs="Arial"/>
              </w:rPr>
            </w:pPr>
          </w:p>
        </w:tc>
      </w:tr>
    </w:tbl>
    <w:p w:rsidR="0008257D" w:rsidRDefault="0008257D">
      <w:pPr>
        <w:rPr>
          <w:rFonts w:ascii="Arial" w:hAnsi="Arial" w:cs="Arial"/>
          <w:b/>
        </w:rPr>
      </w:pPr>
    </w:p>
    <w:p w:rsidR="008D237B" w:rsidRPr="00E77EEF" w:rsidRDefault="008D237B">
      <w:pPr>
        <w:rPr>
          <w:rFonts w:ascii="Arial" w:hAnsi="Arial" w:cs="Arial"/>
          <w:b/>
        </w:rPr>
      </w:pPr>
    </w:p>
    <w:p w:rsidR="00CD4D43" w:rsidRPr="00E77EEF" w:rsidRDefault="00CD4D43" w:rsidP="00CD4D43">
      <w:pPr>
        <w:tabs>
          <w:tab w:val="left" w:pos="5610"/>
        </w:tabs>
        <w:contextualSpacing/>
        <w:rPr>
          <w:rFonts w:ascii="Arial" w:hAnsi="Arial" w:cs="Arial"/>
        </w:rPr>
      </w:pPr>
      <w:r w:rsidRPr="00E77EEF">
        <w:rPr>
          <w:rFonts w:ascii="Arial" w:hAnsi="Arial" w:cs="Arial"/>
          <w:b/>
        </w:rPr>
        <w:t xml:space="preserve">4.5.- </w:t>
      </w:r>
      <w:r w:rsidR="009362BB" w:rsidRPr="00E77EEF">
        <w:rPr>
          <w:rFonts w:ascii="Arial" w:hAnsi="Arial" w:cs="Arial"/>
          <w:b/>
        </w:rPr>
        <w:t>RESUMEN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B61079">
        <w:trPr>
          <w:trHeight w:val="340"/>
        </w:trPr>
        <w:tc>
          <w:tcPr>
            <w:tcW w:w="5000" w:type="pct"/>
            <w:vAlign w:val="center"/>
          </w:tcPr>
          <w:p w:rsidR="00CD4D43" w:rsidRPr="00E77EEF" w:rsidRDefault="009362BB"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Verifique que los gastos sean correctos y estén dentro de los porcentajes permitidos, luego siga con el registro de aportes de terceros.</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rsidR="00876268" w:rsidRPr="00E77EEF" w:rsidRDefault="00876268" w:rsidP="00876268">
            <w:pPr>
              <w:tabs>
                <w:tab w:val="left" w:pos="5610"/>
              </w:tabs>
              <w:contextualSpacing/>
              <w:rPr>
                <w:rFonts w:ascii="Arial" w:hAnsi="Arial" w:cs="Arial"/>
              </w:rPr>
            </w:pPr>
          </w:p>
        </w:tc>
        <w:tc>
          <w:tcPr>
            <w:tcW w:w="1402"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rsidR="00876268" w:rsidRPr="00E77EEF" w:rsidRDefault="00876268" w:rsidP="00876268">
            <w:pPr>
              <w:tabs>
                <w:tab w:val="left" w:pos="5610"/>
              </w:tabs>
              <w:contextualSpacing/>
              <w:rPr>
                <w:rFonts w:ascii="Arial" w:hAnsi="Arial" w:cs="Arial"/>
              </w:rPr>
            </w:pPr>
          </w:p>
        </w:tc>
        <w:tc>
          <w:tcPr>
            <w:tcW w:w="1036"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E77EEF"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876268" w:rsidRPr="00E77EEF" w:rsidRDefault="00876268" w:rsidP="00876268">
      <w:pPr>
        <w:tabs>
          <w:tab w:val="left" w:pos="5610"/>
        </w:tabs>
        <w:spacing w:line="120" w:lineRule="auto"/>
        <w:contextualSpacing/>
        <w:rPr>
          <w:rFonts w:ascii="Arial" w:hAnsi="Arial" w:cs="Arial"/>
        </w:rPr>
      </w:pPr>
    </w:p>
    <w:p w:rsidR="00CD4D43" w:rsidRPr="00E77EEF" w:rsidRDefault="00CD4D43" w:rsidP="00CD4D43">
      <w:pPr>
        <w:tabs>
          <w:tab w:val="left" w:pos="5610"/>
        </w:tabs>
        <w:spacing w:line="120" w:lineRule="auto"/>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B62483" w:rsidRPr="00E77EEF" w:rsidTr="00B61079">
        <w:trPr>
          <w:trHeight w:val="340"/>
        </w:trPr>
        <w:tc>
          <w:tcPr>
            <w:tcW w:w="5000" w:type="pct"/>
            <w:vAlign w:val="center"/>
          </w:tcPr>
          <w:p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continuación señale si su organización realizará un aporte monetario y el monto que aporta. Si no tiene aportes ingrese "0" y en el nombre de persona, organización o institución escriba "sin aportes".</w:t>
            </w:r>
          </w:p>
        </w:tc>
      </w:tr>
    </w:tbl>
    <w:p w:rsidR="00B62483" w:rsidRPr="00E77EEF" w:rsidRDefault="00B62483" w:rsidP="00D45E8D">
      <w:pPr>
        <w:tabs>
          <w:tab w:val="left" w:pos="5610"/>
        </w:tabs>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9"/>
        <w:gridCol w:w="589"/>
        <w:gridCol w:w="1878"/>
      </w:tblGrid>
      <w:tr w:rsidR="00B62483" w:rsidRPr="00E77EEF" w:rsidTr="00E9676A">
        <w:trPr>
          <w:trHeight w:val="340"/>
        </w:trPr>
        <w:tc>
          <w:tcPr>
            <w:tcW w:w="3638"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0" w:type="pct"/>
            <w:vAlign w:val="center"/>
          </w:tcPr>
          <w:p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1" w:type="pct"/>
            <w:tcBorders>
              <w:top w:val="nil"/>
              <w:left w:val="nil"/>
              <w:bottom w:val="nil"/>
              <w:right w:val="nil"/>
            </w:tcBorders>
            <w:vAlign w:val="center"/>
          </w:tcPr>
          <w:p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contextualSpacing/>
        <w:rPr>
          <w:rFonts w:ascii="Arial" w:hAnsi="Arial" w:cs="Arial"/>
        </w:rPr>
      </w:pPr>
    </w:p>
    <w:p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5"/>
        <w:gridCol w:w="293"/>
        <w:gridCol w:w="1878"/>
      </w:tblGrid>
      <w:tr w:rsidR="00E77EEF" w:rsidRPr="00E77EEF" w:rsidTr="00B61079">
        <w:trPr>
          <w:trHeight w:val="340"/>
        </w:trPr>
        <w:tc>
          <w:tcPr>
            <w:tcW w:w="3800" w:type="pct"/>
            <w:vAlign w:val="center"/>
          </w:tcPr>
          <w:p w:rsidR="00E9676A" w:rsidRPr="00E77EEF" w:rsidRDefault="00E9676A" w:rsidP="00B61079">
            <w:pPr>
              <w:tabs>
                <w:tab w:val="left" w:pos="5610"/>
              </w:tabs>
              <w:contextualSpacing/>
              <w:rPr>
                <w:rFonts w:ascii="Arial" w:hAnsi="Arial" w:cs="Arial"/>
              </w:rPr>
            </w:pPr>
          </w:p>
        </w:tc>
        <w:tc>
          <w:tcPr>
            <w:tcW w:w="162" w:type="pct"/>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rPr>
            </w:pPr>
          </w:p>
        </w:tc>
      </w:tr>
    </w:tbl>
    <w:p w:rsidR="00E9676A" w:rsidRPr="00E77EEF" w:rsidRDefault="00E9676A" w:rsidP="00E9676A">
      <w:pPr>
        <w:tabs>
          <w:tab w:val="left" w:pos="5610"/>
        </w:tabs>
        <w:spacing w:line="120" w:lineRule="auto"/>
        <w:contextualSpacing/>
        <w:rPr>
          <w:rFonts w:ascii="Arial" w:hAnsi="Arial" w:cs="Arial"/>
        </w:rPr>
      </w:pPr>
    </w:p>
    <w:p w:rsidR="0008257D" w:rsidRPr="00E77EEF" w:rsidRDefault="0008257D" w:rsidP="0008257D">
      <w:pPr>
        <w:tabs>
          <w:tab w:val="left" w:pos="5610"/>
        </w:tabs>
        <w:spacing w:line="120" w:lineRule="auto"/>
        <w:contextualSpacing/>
        <w:rPr>
          <w:rFonts w:ascii="Arial" w:hAnsi="Arial" w:cs="Arial"/>
          <w:u w:val="single"/>
          <w:lang w:val="es-ES_tradnl"/>
        </w:rPr>
      </w:pPr>
    </w:p>
    <w:sectPr w:rsidR="0008257D" w:rsidRPr="00E77EEF" w:rsidSect="00BD440D">
      <w:headerReference w:type="default" r:id="rId9"/>
      <w:footerReference w:type="default" r:id="rId10"/>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BA8" w:rsidRDefault="00911BA8">
      <w:r>
        <w:separator/>
      </w:r>
    </w:p>
  </w:endnote>
  <w:endnote w:type="continuationSeparator" w:id="0">
    <w:p w:rsidR="00911BA8" w:rsidRDefault="00911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k BT">
    <w:altName w:val="Times New Roman"/>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011" w:rsidRDefault="002F4011">
    <w:pPr>
      <w:pStyle w:val="Piedepgina"/>
      <w:jc w:val="right"/>
    </w:pPr>
    <w:r>
      <w:fldChar w:fldCharType="begin"/>
    </w:r>
    <w:r>
      <w:instrText xml:space="preserve"> PAGE   \* MERGEFORMAT </w:instrText>
    </w:r>
    <w:r>
      <w:fldChar w:fldCharType="separate"/>
    </w:r>
    <w:r w:rsidR="000C3F9C">
      <w:rPr>
        <w:noProof/>
      </w:rPr>
      <w:t>1</w:t>
    </w:r>
    <w:r>
      <w:rPr>
        <w:noProof/>
      </w:rPr>
      <w:fldChar w:fldCharType="end"/>
    </w:r>
  </w:p>
  <w:p w:rsidR="002F4011" w:rsidRPr="00667138" w:rsidRDefault="002F4011">
    <w:pPr>
      <w:pStyle w:val="Piedepgina"/>
      <w:rPr>
        <w:rFonts w:ascii="Futura Bk BT" w:hAnsi="Futura Bk BT"/>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BA8" w:rsidRDefault="00911BA8">
      <w:r>
        <w:separator/>
      </w:r>
    </w:p>
  </w:footnote>
  <w:footnote w:type="continuationSeparator" w:id="0">
    <w:p w:rsidR="00911BA8" w:rsidRDefault="00911BA8">
      <w:r>
        <w:continuationSeparator/>
      </w:r>
    </w:p>
  </w:footnote>
  <w:footnote w:id="1">
    <w:p w:rsidR="002F4011" w:rsidRPr="00E77EEF" w:rsidRDefault="002F4011">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nombre que aparece en el RUT entregado en SII</w:t>
      </w:r>
    </w:p>
  </w:footnote>
  <w:footnote w:id="2">
    <w:p w:rsidR="002F4011" w:rsidRPr="00E77EEF" w:rsidRDefault="002F4011">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rsidR="002F4011" w:rsidRPr="00E77EEF" w:rsidRDefault="002F4011">
      <w:pPr>
        <w:pStyle w:val="Textonotapie"/>
        <w:rPr>
          <w:rFonts w:ascii="Arial" w:hAnsi="Arial" w:cs="Aria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Se deben contestar las siguientes consultas: ¿Qué se quiere hacer?, ¿Cómo se quiere hacer?  , ¿Dónde lo quiere hacer?, ¿Cuándo lo quiere hacer?, ¿Cuáles son los productos finales que se logran con la ejecución del proyecto?, ¿Cuál es el impacto cuantificable luego de la ejecución del proyecto?</w:t>
      </w:r>
    </w:p>
  </w:footnote>
  <w:footnote w:id="4">
    <w:p w:rsidR="002F4011" w:rsidRPr="00E77EEF" w:rsidRDefault="002F4011">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¿Cuál ha sido la problemática detectada que sustenta la presentación de la iniciativa? ¿Por qué es necesario realizar el proyecto?</w:t>
      </w:r>
    </w:p>
  </w:footnote>
  <w:footnote w:id="5">
    <w:p w:rsidR="002F4011" w:rsidRPr="00E77EEF" w:rsidRDefault="002F4011">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rsidR="002F4011" w:rsidRPr="00E77EEF" w:rsidRDefault="002F4011">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 el Currículum Vitae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011" w:rsidRDefault="002F4011" w:rsidP="00F6425F">
    <w:pPr>
      <w:pStyle w:val="Encabezado"/>
      <w:jc w:val="center"/>
      <w:rPr>
        <w:b/>
        <w:i/>
      </w:rPr>
    </w:pPr>
    <w:r>
      <w:rPr>
        <w:b/>
        <w:i/>
        <w:noProof/>
        <w:lang w:val="es-CL" w:eastAsia="es-CL"/>
      </w:rPr>
      <w:drawing>
        <wp:anchor distT="0" distB="0" distL="114300" distR="114300" simplePos="0" relativeHeight="251658240" behindDoc="1" locked="0" layoutInCell="1" allowOverlap="1" wp14:anchorId="2861BE8C" wp14:editId="48D7DB73">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59264" behindDoc="0" locked="0" layoutInCell="1" allowOverlap="1" wp14:anchorId="1C0A9569" wp14:editId="5D128D52">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rsidR="002F4011" w:rsidRPr="00327409" w:rsidRDefault="002F4011" w:rsidP="005C3F56">
    <w:pPr>
      <w:pStyle w:val="Encabezado"/>
      <w:jc w:val="center"/>
      <w:rPr>
        <w:b/>
        <w:i/>
      </w:rPr>
    </w:pPr>
    <w:r w:rsidRPr="00327409">
      <w:rPr>
        <w:b/>
        <w:i/>
      </w:rPr>
      <w:t>FORMULARIO DE PRESENTACIÓN DE PROYECTOS</w:t>
    </w:r>
  </w:p>
  <w:p w:rsidR="002F4011" w:rsidRDefault="002F4011" w:rsidP="005C3F56">
    <w:pPr>
      <w:pStyle w:val="Encabezado"/>
      <w:jc w:val="center"/>
      <w:rPr>
        <w:b/>
        <w:i/>
      </w:rPr>
    </w:pPr>
    <w:r>
      <w:rPr>
        <w:b/>
        <w:i/>
      </w:rPr>
      <w:t>FONDO DE ORQUESTAS Y BANDAS SINFÓNICAS</w:t>
    </w:r>
  </w:p>
  <w:p w:rsidR="002F4011" w:rsidRDefault="002F4011" w:rsidP="005C3F56">
    <w:pPr>
      <w:pStyle w:val="Encabezado"/>
      <w:jc w:val="center"/>
      <w:rPr>
        <w:b/>
        <w:i/>
      </w:rPr>
    </w:pPr>
    <w:r>
      <w:rPr>
        <w:b/>
        <w:i/>
      </w:rPr>
      <w:t>INFANTO JUVENILES 2015</w:t>
    </w:r>
  </w:p>
  <w:p w:rsidR="002F4011" w:rsidRPr="00327409" w:rsidRDefault="002F4011" w:rsidP="008D4D2A">
    <w:pPr>
      <w:pStyle w:val="Encabezado"/>
      <w:rPr>
        <w:b/>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138"/>
    <w:rsid w:val="000078E9"/>
    <w:rsid w:val="00014197"/>
    <w:rsid w:val="000161A5"/>
    <w:rsid w:val="0001716F"/>
    <w:rsid w:val="00021CCD"/>
    <w:rsid w:val="00030196"/>
    <w:rsid w:val="00033706"/>
    <w:rsid w:val="000442F2"/>
    <w:rsid w:val="0004500A"/>
    <w:rsid w:val="00057EA5"/>
    <w:rsid w:val="00063F2D"/>
    <w:rsid w:val="00065ED0"/>
    <w:rsid w:val="000667D7"/>
    <w:rsid w:val="00072707"/>
    <w:rsid w:val="0008257D"/>
    <w:rsid w:val="00083511"/>
    <w:rsid w:val="000863AA"/>
    <w:rsid w:val="0009388A"/>
    <w:rsid w:val="00093C29"/>
    <w:rsid w:val="0009690F"/>
    <w:rsid w:val="000A06FA"/>
    <w:rsid w:val="000A360F"/>
    <w:rsid w:val="000A577F"/>
    <w:rsid w:val="000B2D34"/>
    <w:rsid w:val="000C393A"/>
    <w:rsid w:val="000C3F9C"/>
    <w:rsid w:val="000D04EC"/>
    <w:rsid w:val="000F5067"/>
    <w:rsid w:val="000F5503"/>
    <w:rsid w:val="000F68A0"/>
    <w:rsid w:val="000F6E04"/>
    <w:rsid w:val="000F7E88"/>
    <w:rsid w:val="00105843"/>
    <w:rsid w:val="001121E3"/>
    <w:rsid w:val="00113C78"/>
    <w:rsid w:val="00120045"/>
    <w:rsid w:val="00122949"/>
    <w:rsid w:val="00135D78"/>
    <w:rsid w:val="001377CA"/>
    <w:rsid w:val="00137A30"/>
    <w:rsid w:val="00142B3C"/>
    <w:rsid w:val="00153D83"/>
    <w:rsid w:val="00161195"/>
    <w:rsid w:val="00166973"/>
    <w:rsid w:val="00167BE1"/>
    <w:rsid w:val="001731E6"/>
    <w:rsid w:val="00182A7A"/>
    <w:rsid w:val="00184036"/>
    <w:rsid w:val="0019494D"/>
    <w:rsid w:val="00194E82"/>
    <w:rsid w:val="00195B81"/>
    <w:rsid w:val="001A4E65"/>
    <w:rsid w:val="001A696C"/>
    <w:rsid w:val="001D0280"/>
    <w:rsid w:val="001E27D0"/>
    <w:rsid w:val="001E6D50"/>
    <w:rsid w:val="001F74D7"/>
    <w:rsid w:val="001F7B8D"/>
    <w:rsid w:val="00200952"/>
    <w:rsid w:val="00200CC1"/>
    <w:rsid w:val="00200ECC"/>
    <w:rsid w:val="002063D4"/>
    <w:rsid w:val="0021017A"/>
    <w:rsid w:val="002131B1"/>
    <w:rsid w:val="00217F36"/>
    <w:rsid w:val="002263BB"/>
    <w:rsid w:val="00227119"/>
    <w:rsid w:val="002334DE"/>
    <w:rsid w:val="00233E4E"/>
    <w:rsid w:val="00236670"/>
    <w:rsid w:val="002477F0"/>
    <w:rsid w:val="00252A67"/>
    <w:rsid w:val="0025337A"/>
    <w:rsid w:val="00256978"/>
    <w:rsid w:val="00263B3D"/>
    <w:rsid w:val="00273A87"/>
    <w:rsid w:val="00276007"/>
    <w:rsid w:val="00282B54"/>
    <w:rsid w:val="0028510E"/>
    <w:rsid w:val="00287CCC"/>
    <w:rsid w:val="002902D1"/>
    <w:rsid w:val="00295177"/>
    <w:rsid w:val="00295589"/>
    <w:rsid w:val="00296100"/>
    <w:rsid w:val="002A5021"/>
    <w:rsid w:val="002B4854"/>
    <w:rsid w:val="002C71AD"/>
    <w:rsid w:val="002D168F"/>
    <w:rsid w:val="002E6F52"/>
    <w:rsid w:val="002F4011"/>
    <w:rsid w:val="00300C49"/>
    <w:rsid w:val="00304CE5"/>
    <w:rsid w:val="0032320F"/>
    <w:rsid w:val="00327409"/>
    <w:rsid w:val="0033712F"/>
    <w:rsid w:val="00340E14"/>
    <w:rsid w:val="00346B06"/>
    <w:rsid w:val="00357512"/>
    <w:rsid w:val="0036214B"/>
    <w:rsid w:val="00372E7E"/>
    <w:rsid w:val="00381CFE"/>
    <w:rsid w:val="003947E2"/>
    <w:rsid w:val="0039533E"/>
    <w:rsid w:val="00395A55"/>
    <w:rsid w:val="00396AFC"/>
    <w:rsid w:val="003A29A4"/>
    <w:rsid w:val="003A2B3E"/>
    <w:rsid w:val="003B141C"/>
    <w:rsid w:val="003B4831"/>
    <w:rsid w:val="003C4DB0"/>
    <w:rsid w:val="003C6760"/>
    <w:rsid w:val="003D436C"/>
    <w:rsid w:val="003F2E4C"/>
    <w:rsid w:val="003F3C59"/>
    <w:rsid w:val="003F60CF"/>
    <w:rsid w:val="003F706F"/>
    <w:rsid w:val="003F7B46"/>
    <w:rsid w:val="004032E0"/>
    <w:rsid w:val="00404C5C"/>
    <w:rsid w:val="00407AFA"/>
    <w:rsid w:val="0043759E"/>
    <w:rsid w:val="00462778"/>
    <w:rsid w:val="0046779F"/>
    <w:rsid w:val="00497BE4"/>
    <w:rsid w:val="004B5AE2"/>
    <w:rsid w:val="004C2731"/>
    <w:rsid w:val="004C39AB"/>
    <w:rsid w:val="004D51B8"/>
    <w:rsid w:val="004E0746"/>
    <w:rsid w:val="004E4666"/>
    <w:rsid w:val="004F27F2"/>
    <w:rsid w:val="004F40B3"/>
    <w:rsid w:val="00502477"/>
    <w:rsid w:val="00502669"/>
    <w:rsid w:val="00502D71"/>
    <w:rsid w:val="00505723"/>
    <w:rsid w:val="00506168"/>
    <w:rsid w:val="005144B2"/>
    <w:rsid w:val="00521486"/>
    <w:rsid w:val="005272D9"/>
    <w:rsid w:val="005342E7"/>
    <w:rsid w:val="005427E1"/>
    <w:rsid w:val="00550D43"/>
    <w:rsid w:val="00553275"/>
    <w:rsid w:val="00554B60"/>
    <w:rsid w:val="00560A67"/>
    <w:rsid w:val="005654FF"/>
    <w:rsid w:val="00573926"/>
    <w:rsid w:val="00583106"/>
    <w:rsid w:val="00586006"/>
    <w:rsid w:val="00587181"/>
    <w:rsid w:val="005A398C"/>
    <w:rsid w:val="005B1079"/>
    <w:rsid w:val="005B3DB4"/>
    <w:rsid w:val="005B3FEA"/>
    <w:rsid w:val="005B72A4"/>
    <w:rsid w:val="005B7F19"/>
    <w:rsid w:val="005B7F56"/>
    <w:rsid w:val="005C3F56"/>
    <w:rsid w:val="005C66C6"/>
    <w:rsid w:val="005D00B9"/>
    <w:rsid w:val="005D2FB7"/>
    <w:rsid w:val="005D6F1D"/>
    <w:rsid w:val="005E0870"/>
    <w:rsid w:val="005E2EA1"/>
    <w:rsid w:val="005E40DE"/>
    <w:rsid w:val="005E689A"/>
    <w:rsid w:val="005F5F0E"/>
    <w:rsid w:val="005F60CE"/>
    <w:rsid w:val="006054F9"/>
    <w:rsid w:val="0061797A"/>
    <w:rsid w:val="00621FD3"/>
    <w:rsid w:val="00642F3D"/>
    <w:rsid w:val="006502EF"/>
    <w:rsid w:val="006508C8"/>
    <w:rsid w:val="006538CB"/>
    <w:rsid w:val="00656AEB"/>
    <w:rsid w:val="00656BBD"/>
    <w:rsid w:val="00665A08"/>
    <w:rsid w:val="00666160"/>
    <w:rsid w:val="00667138"/>
    <w:rsid w:val="006767E7"/>
    <w:rsid w:val="006810C7"/>
    <w:rsid w:val="00690DB4"/>
    <w:rsid w:val="006914CD"/>
    <w:rsid w:val="006A1573"/>
    <w:rsid w:val="006A1E87"/>
    <w:rsid w:val="006A74F1"/>
    <w:rsid w:val="006B304B"/>
    <w:rsid w:val="006B5AFE"/>
    <w:rsid w:val="006B7D20"/>
    <w:rsid w:val="006C3B19"/>
    <w:rsid w:val="006D0C57"/>
    <w:rsid w:val="006D5357"/>
    <w:rsid w:val="006E460A"/>
    <w:rsid w:val="006E7342"/>
    <w:rsid w:val="006F20CB"/>
    <w:rsid w:val="006F7532"/>
    <w:rsid w:val="007009D7"/>
    <w:rsid w:val="0070254D"/>
    <w:rsid w:val="00703460"/>
    <w:rsid w:val="00704030"/>
    <w:rsid w:val="00715C50"/>
    <w:rsid w:val="007276D1"/>
    <w:rsid w:val="00730A89"/>
    <w:rsid w:val="0074065D"/>
    <w:rsid w:val="00740DBA"/>
    <w:rsid w:val="00755EDC"/>
    <w:rsid w:val="0076036F"/>
    <w:rsid w:val="00766339"/>
    <w:rsid w:val="007A0A86"/>
    <w:rsid w:val="007B308D"/>
    <w:rsid w:val="007B62EB"/>
    <w:rsid w:val="007B7F11"/>
    <w:rsid w:val="007C5607"/>
    <w:rsid w:val="007C5ED9"/>
    <w:rsid w:val="007F14F1"/>
    <w:rsid w:val="007F210E"/>
    <w:rsid w:val="007F6A34"/>
    <w:rsid w:val="008052BE"/>
    <w:rsid w:val="00812914"/>
    <w:rsid w:val="00815623"/>
    <w:rsid w:val="00841972"/>
    <w:rsid w:val="00844C6B"/>
    <w:rsid w:val="0084650F"/>
    <w:rsid w:val="0085220B"/>
    <w:rsid w:val="0085309B"/>
    <w:rsid w:val="0085520E"/>
    <w:rsid w:val="0085645B"/>
    <w:rsid w:val="00863557"/>
    <w:rsid w:val="0086515D"/>
    <w:rsid w:val="00866B1C"/>
    <w:rsid w:val="00876268"/>
    <w:rsid w:val="008974C1"/>
    <w:rsid w:val="008A1073"/>
    <w:rsid w:val="008A2591"/>
    <w:rsid w:val="008A4516"/>
    <w:rsid w:val="008A671C"/>
    <w:rsid w:val="008B5B10"/>
    <w:rsid w:val="008B66F2"/>
    <w:rsid w:val="008C572C"/>
    <w:rsid w:val="008C625C"/>
    <w:rsid w:val="008C6C80"/>
    <w:rsid w:val="008D237B"/>
    <w:rsid w:val="008D2FCC"/>
    <w:rsid w:val="008D4D2A"/>
    <w:rsid w:val="008D5AFE"/>
    <w:rsid w:val="008E4738"/>
    <w:rsid w:val="00902774"/>
    <w:rsid w:val="00905A38"/>
    <w:rsid w:val="00911BA8"/>
    <w:rsid w:val="009312C9"/>
    <w:rsid w:val="009362BB"/>
    <w:rsid w:val="00957E24"/>
    <w:rsid w:val="00961A80"/>
    <w:rsid w:val="00962C7D"/>
    <w:rsid w:val="0097456D"/>
    <w:rsid w:val="00975923"/>
    <w:rsid w:val="00991604"/>
    <w:rsid w:val="009D0673"/>
    <w:rsid w:val="009D0B87"/>
    <w:rsid w:val="009D40C0"/>
    <w:rsid w:val="009D6971"/>
    <w:rsid w:val="009E2BBB"/>
    <w:rsid w:val="009E3A44"/>
    <w:rsid w:val="009F736C"/>
    <w:rsid w:val="00A11A9D"/>
    <w:rsid w:val="00A2035E"/>
    <w:rsid w:val="00A30937"/>
    <w:rsid w:val="00A6076B"/>
    <w:rsid w:val="00A67DFC"/>
    <w:rsid w:val="00A80D6D"/>
    <w:rsid w:val="00A8147A"/>
    <w:rsid w:val="00A81FE9"/>
    <w:rsid w:val="00A83B2D"/>
    <w:rsid w:val="00A86BC7"/>
    <w:rsid w:val="00A937E4"/>
    <w:rsid w:val="00A975E6"/>
    <w:rsid w:val="00AC484E"/>
    <w:rsid w:val="00AC75C5"/>
    <w:rsid w:val="00AF0511"/>
    <w:rsid w:val="00AF15F2"/>
    <w:rsid w:val="00AF26EA"/>
    <w:rsid w:val="00B0004C"/>
    <w:rsid w:val="00B0696C"/>
    <w:rsid w:val="00B105F0"/>
    <w:rsid w:val="00B113B6"/>
    <w:rsid w:val="00B119A3"/>
    <w:rsid w:val="00B122D0"/>
    <w:rsid w:val="00B12D82"/>
    <w:rsid w:val="00B15531"/>
    <w:rsid w:val="00B23945"/>
    <w:rsid w:val="00B25226"/>
    <w:rsid w:val="00B2704D"/>
    <w:rsid w:val="00B34169"/>
    <w:rsid w:val="00B404AC"/>
    <w:rsid w:val="00B41920"/>
    <w:rsid w:val="00B467BD"/>
    <w:rsid w:val="00B50675"/>
    <w:rsid w:val="00B61079"/>
    <w:rsid w:val="00B62483"/>
    <w:rsid w:val="00B6600A"/>
    <w:rsid w:val="00B7293A"/>
    <w:rsid w:val="00B76BD7"/>
    <w:rsid w:val="00B87388"/>
    <w:rsid w:val="00BC1FB6"/>
    <w:rsid w:val="00BC7BA5"/>
    <w:rsid w:val="00BD379E"/>
    <w:rsid w:val="00BD440D"/>
    <w:rsid w:val="00BE435F"/>
    <w:rsid w:val="00C031CC"/>
    <w:rsid w:val="00C036C3"/>
    <w:rsid w:val="00C05FE0"/>
    <w:rsid w:val="00C16B17"/>
    <w:rsid w:val="00C25975"/>
    <w:rsid w:val="00C30C83"/>
    <w:rsid w:val="00C45473"/>
    <w:rsid w:val="00C4602B"/>
    <w:rsid w:val="00C56240"/>
    <w:rsid w:val="00C57EF9"/>
    <w:rsid w:val="00C65BE4"/>
    <w:rsid w:val="00C93AA2"/>
    <w:rsid w:val="00CA0D20"/>
    <w:rsid w:val="00CA2307"/>
    <w:rsid w:val="00CA4EC1"/>
    <w:rsid w:val="00CD0AF8"/>
    <w:rsid w:val="00CD4D43"/>
    <w:rsid w:val="00CF7B24"/>
    <w:rsid w:val="00D021DD"/>
    <w:rsid w:val="00D34074"/>
    <w:rsid w:val="00D37264"/>
    <w:rsid w:val="00D4121A"/>
    <w:rsid w:val="00D435AA"/>
    <w:rsid w:val="00D45E8D"/>
    <w:rsid w:val="00D463BC"/>
    <w:rsid w:val="00D464AA"/>
    <w:rsid w:val="00D47EBB"/>
    <w:rsid w:val="00D523B3"/>
    <w:rsid w:val="00D70137"/>
    <w:rsid w:val="00D708A4"/>
    <w:rsid w:val="00D71E20"/>
    <w:rsid w:val="00D839CF"/>
    <w:rsid w:val="00D93EFE"/>
    <w:rsid w:val="00D9523B"/>
    <w:rsid w:val="00DA17DD"/>
    <w:rsid w:val="00DA6BE6"/>
    <w:rsid w:val="00DB024C"/>
    <w:rsid w:val="00DB3DE1"/>
    <w:rsid w:val="00DD082E"/>
    <w:rsid w:val="00DD0C7A"/>
    <w:rsid w:val="00DD5B0E"/>
    <w:rsid w:val="00DD79D9"/>
    <w:rsid w:val="00DE0B2C"/>
    <w:rsid w:val="00DE6831"/>
    <w:rsid w:val="00DF3492"/>
    <w:rsid w:val="00DF3F9B"/>
    <w:rsid w:val="00DF5B89"/>
    <w:rsid w:val="00E00FDC"/>
    <w:rsid w:val="00E06AE1"/>
    <w:rsid w:val="00E1695B"/>
    <w:rsid w:val="00E24990"/>
    <w:rsid w:val="00E3599F"/>
    <w:rsid w:val="00E412D2"/>
    <w:rsid w:val="00E47B85"/>
    <w:rsid w:val="00E633BF"/>
    <w:rsid w:val="00E63E5C"/>
    <w:rsid w:val="00E77EEF"/>
    <w:rsid w:val="00E83F48"/>
    <w:rsid w:val="00E900DC"/>
    <w:rsid w:val="00E93707"/>
    <w:rsid w:val="00E9676A"/>
    <w:rsid w:val="00E96AD3"/>
    <w:rsid w:val="00E96E73"/>
    <w:rsid w:val="00EA0948"/>
    <w:rsid w:val="00EA376E"/>
    <w:rsid w:val="00EA417D"/>
    <w:rsid w:val="00EA46C7"/>
    <w:rsid w:val="00EA77C4"/>
    <w:rsid w:val="00EB788A"/>
    <w:rsid w:val="00ED0F15"/>
    <w:rsid w:val="00ED6CF5"/>
    <w:rsid w:val="00EE55BA"/>
    <w:rsid w:val="00F0046E"/>
    <w:rsid w:val="00F00EC3"/>
    <w:rsid w:val="00F01B3E"/>
    <w:rsid w:val="00F01E6E"/>
    <w:rsid w:val="00F1269D"/>
    <w:rsid w:val="00F152E2"/>
    <w:rsid w:val="00F3787C"/>
    <w:rsid w:val="00F37D75"/>
    <w:rsid w:val="00F44FE1"/>
    <w:rsid w:val="00F46571"/>
    <w:rsid w:val="00F477C0"/>
    <w:rsid w:val="00F50025"/>
    <w:rsid w:val="00F5036A"/>
    <w:rsid w:val="00F61D36"/>
    <w:rsid w:val="00F6320E"/>
    <w:rsid w:val="00F6425F"/>
    <w:rsid w:val="00F711CA"/>
    <w:rsid w:val="00F72767"/>
    <w:rsid w:val="00F74657"/>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A9BE2-6940-47EF-BE95-DB38FC8A4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E66D4C4D</Template>
  <TotalTime>9</TotalTime>
  <Pages>11</Pages>
  <Words>1207</Words>
  <Characters>6640</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7832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Marcelo Alejandro Rojas Espinoza</cp:lastModifiedBy>
  <cp:revision>6</cp:revision>
  <cp:lastPrinted>2013-05-03T16:49:00Z</cp:lastPrinted>
  <dcterms:created xsi:type="dcterms:W3CDTF">2015-01-29T18:18:00Z</dcterms:created>
  <dcterms:modified xsi:type="dcterms:W3CDTF">2015-03-31T15:18:00Z</dcterms:modified>
</cp:coreProperties>
</file>