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1D" w:rsidRDefault="00BA091D" w:rsidP="00093C29">
      <w:pPr>
        <w:tabs>
          <w:tab w:val="left" w:pos="5610"/>
        </w:tabs>
        <w:contextualSpacing/>
        <w:rPr>
          <w:rFonts w:ascii="Arial" w:hAnsi="Arial" w:cs="Arial"/>
          <w:b/>
          <w:u w:val="single"/>
        </w:rPr>
      </w:pPr>
    </w:p>
    <w:p w:rsidR="00EE1641" w:rsidRDefault="00EE1641" w:rsidP="00093C29">
      <w:pPr>
        <w:tabs>
          <w:tab w:val="left" w:pos="5610"/>
        </w:tabs>
        <w:contextualSpacing/>
        <w:rPr>
          <w:rFonts w:ascii="Arial" w:hAnsi="Arial" w:cs="Arial"/>
          <w:b/>
          <w:u w:val="single"/>
        </w:rPr>
      </w:pPr>
    </w:p>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6767E7">
            <w:pPr>
              <w:jc w:val="both"/>
              <w:rPr>
                <w:rFonts w:ascii="Arial" w:hAnsi="Arial" w:cs="Arial"/>
              </w:rPr>
            </w:pPr>
            <w:r w:rsidRPr="00E77EEF">
              <w:rPr>
                <w:rFonts w:ascii="Arial" w:hAnsi="Arial" w:cs="Arial"/>
              </w:rPr>
              <w:t>Fomentar, potenciar y promover las actividades artísticas culturales; preservando y valorando nuestro patrimonio con el fortalecimiento de la identidad local.</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287CCC">
            <w:pPr>
              <w:jc w:val="both"/>
              <w:rPr>
                <w:rFonts w:ascii="Arial" w:hAnsi="Arial" w:cs="Arial"/>
              </w:rPr>
            </w:pPr>
            <w:r w:rsidRPr="00E77EEF">
              <w:rPr>
                <w:rFonts w:ascii="Arial" w:hAnsi="Arial" w:cs="Arial"/>
              </w:rPr>
              <w:t>Mejorar la calidad de vida haciendo accesible las actividades culturales a todos los sectores, generadas por las propias instituciones de acuerdo a sus intereses.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3F333F" w:rsidRDefault="003F333F" w:rsidP="00D71E20">
      <w:pPr>
        <w:tabs>
          <w:tab w:val="left" w:pos="5610"/>
        </w:tabs>
        <w:contextualSpacing/>
        <w:rPr>
          <w:rFonts w:ascii="Arial" w:hAnsi="Arial" w:cs="Arial"/>
          <w:b/>
          <w:u w:val="single"/>
        </w:rPr>
      </w:pPr>
    </w:p>
    <w:p w:rsidR="003F333F" w:rsidRDefault="003F333F" w:rsidP="00D71E20">
      <w:pPr>
        <w:tabs>
          <w:tab w:val="left" w:pos="5610"/>
        </w:tabs>
        <w:contextualSpacing/>
        <w:rPr>
          <w:rFonts w:ascii="Arial" w:hAnsi="Arial" w:cs="Arial"/>
          <w:b/>
          <w:u w:val="single"/>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bookmarkStart w:id="0" w:name="_GoBack"/>
      <w:bookmarkEnd w:id="0"/>
    </w:p>
    <w:sectPr w:rsidR="0008257D" w:rsidRPr="00E77EEF" w:rsidSect="00BD440D">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07D" w:rsidRDefault="0099707D">
      <w:r>
        <w:separator/>
      </w:r>
    </w:p>
  </w:endnote>
  <w:endnote w:type="continuationSeparator" w:id="0">
    <w:p w:rsidR="0099707D" w:rsidRDefault="0099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D" w:rsidRDefault="00BA09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D" w:rsidRDefault="00BA091D">
    <w:pPr>
      <w:pStyle w:val="Piedepgina"/>
      <w:jc w:val="right"/>
    </w:pPr>
    <w:r>
      <w:fldChar w:fldCharType="begin"/>
    </w:r>
    <w:r>
      <w:instrText xml:space="preserve"> PAGE   \* MERGEFORMAT </w:instrText>
    </w:r>
    <w:r>
      <w:fldChar w:fldCharType="separate"/>
    </w:r>
    <w:r w:rsidR="003F333F">
      <w:rPr>
        <w:noProof/>
      </w:rPr>
      <w:t>11</w:t>
    </w:r>
    <w:r>
      <w:rPr>
        <w:noProof/>
      </w:rPr>
      <w:fldChar w:fldCharType="end"/>
    </w:r>
  </w:p>
  <w:p w:rsidR="00BA091D" w:rsidRPr="00667138" w:rsidRDefault="00BA091D">
    <w:pPr>
      <w:pStyle w:val="Piedepgina"/>
      <w:rPr>
        <w:rFonts w:ascii="Futura Bk BT" w:hAnsi="Futura Bk B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D" w:rsidRDefault="00BA09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07D" w:rsidRDefault="0099707D">
      <w:r>
        <w:separator/>
      </w:r>
    </w:p>
  </w:footnote>
  <w:footnote w:type="continuationSeparator" w:id="0">
    <w:p w:rsidR="0099707D" w:rsidRDefault="0099707D">
      <w:r>
        <w:continuationSeparator/>
      </w:r>
    </w:p>
  </w:footnote>
  <w:footnote w:id="1">
    <w:p w:rsidR="00BA091D" w:rsidRPr="00E77EEF" w:rsidRDefault="00BA091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BA091D" w:rsidRPr="00E77EEF" w:rsidRDefault="00BA091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BA091D" w:rsidRPr="00E77EEF" w:rsidRDefault="00BA091D">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BA091D" w:rsidRPr="00E77EEF" w:rsidRDefault="00BA091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BA091D" w:rsidRPr="00E77EEF" w:rsidRDefault="00BA091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BA091D" w:rsidRPr="00E77EEF" w:rsidRDefault="00BA091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D" w:rsidRDefault="00BA09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D" w:rsidRDefault="00BA091D"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25ADD0DA" wp14:editId="1831FB56">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5083D84D" wp14:editId="6D0DD571">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BA091D" w:rsidRPr="00327409" w:rsidRDefault="00BA091D" w:rsidP="00F6425F">
    <w:pPr>
      <w:pStyle w:val="Encabezado"/>
      <w:jc w:val="center"/>
      <w:rPr>
        <w:b/>
        <w:i/>
      </w:rPr>
    </w:pPr>
    <w:r w:rsidRPr="00327409">
      <w:rPr>
        <w:b/>
        <w:i/>
      </w:rPr>
      <w:t>FORMULARIO DE PRESENTACIÓN DE PROYECTOS</w:t>
    </w:r>
  </w:p>
  <w:p w:rsidR="00BA091D" w:rsidRDefault="00BA091D" w:rsidP="008D4D2A">
    <w:pPr>
      <w:pStyle w:val="Encabezado"/>
      <w:rPr>
        <w:b/>
        <w:i/>
      </w:rPr>
    </w:pPr>
    <w:r>
      <w:rPr>
        <w:b/>
        <w:i/>
      </w:rPr>
      <w:tab/>
      <w:t xml:space="preserve">FONDOS DE CULTURA </w:t>
    </w:r>
    <w:r w:rsidR="00EE1641">
      <w:rPr>
        <w:b/>
        <w:i/>
      </w:rPr>
      <w:t xml:space="preserve">TRADICIONAL </w:t>
    </w:r>
    <w:r>
      <w:rPr>
        <w:b/>
        <w:i/>
      </w:rPr>
      <w:t>2015</w:t>
    </w:r>
  </w:p>
  <w:p w:rsidR="00BA091D" w:rsidRPr="00327409" w:rsidRDefault="00BA091D" w:rsidP="008D4D2A">
    <w:pPr>
      <w:pStyle w:val="Encabezado"/>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1D" w:rsidRDefault="00BA09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03AA"/>
    <w:rsid w:val="003B141C"/>
    <w:rsid w:val="003B4831"/>
    <w:rsid w:val="003C4DB0"/>
    <w:rsid w:val="003C6760"/>
    <w:rsid w:val="003D436C"/>
    <w:rsid w:val="003F2E4C"/>
    <w:rsid w:val="003F333F"/>
    <w:rsid w:val="003F60CF"/>
    <w:rsid w:val="003F706F"/>
    <w:rsid w:val="003F7B46"/>
    <w:rsid w:val="004032E0"/>
    <w:rsid w:val="00404C5C"/>
    <w:rsid w:val="00407AFA"/>
    <w:rsid w:val="0043759E"/>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707D"/>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40B26-22FA-4791-AE9C-5EE8EDAA6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63AF9810</Template>
  <TotalTime>276</TotalTime>
  <Pages>1</Pages>
  <Words>1194</Words>
  <Characters>6569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16</cp:revision>
  <cp:lastPrinted>2013-05-03T16:49:00Z</cp:lastPrinted>
  <dcterms:created xsi:type="dcterms:W3CDTF">2013-12-16T17:04:00Z</dcterms:created>
  <dcterms:modified xsi:type="dcterms:W3CDTF">2015-03-13T20:40:00Z</dcterms:modified>
</cp:coreProperties>
</file>