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r w:rsidR="00A1398A">
        <w:rPr>
          <w:rFonts w:ascii="Arial" w:hAnsi="Arial" w:cs="Arial"/>
        </w:rPr>
        <w:t xml:space="preserve"> </w:t>
      </w:r>
    </w:p>
    <w:p w:rsidR="00F81D2E" w:rsidRPr="00F81D2E" w:rsidRDefault="00F81D2E" w:rsidP="00093C29">
      <w:pPr>
        <w:tabs>
          <w:tab w:val="left" w:pos="5610"/>
        </w:tabs>
        <w:contextualSpacing/>
        <w:rPr>
          <w:rFonts w:ascii="Arial" w:hAnsi="Arial" w:cs="Arial"/>
        </w:rPr>
      </w:pPr>
    </w:p>
    <w:tbl>
      <w:tblPr>
        <w:tblStyle w:val="Tablaconcuadrcula"/>
        <w:tblW w:w="8700" w:type="dxa"/>
        <w:tblLook w:val="04A0" w:firstRow="1" w:lastRow="0" w:firstColumn="1" w:lastColumn="0" w:noHBand="0" w:noVBand="1"/>
      </w:tblPr>
      <w:tblGrid>
        <w:gridCol w:w="470"/>
        <w:gridCol w:w="2334"/>
        <w:gridCol w:w="470"/>
        <w:gridCol w:w="2538"/>
        <w:gridCol w:w="470"/>
        <w:gridCol w:w="2418"/>
      </w:tblGrid>
      <w:tr w:rsidR="001A7B1A" w:rsidTr="001A7B1A">
        <w:tc>
          <w:tcPr>
            <w:tcW w:w="470" w:type="dxa"/>
          </w:tcPr>
          <w:p w:rsidR="001A7B1A" w:rsidRDefault="001A7B1A" w:rsidP="00093C29">
            <w:pPr>
              <w:tabs>
                <w:tab w:val="left" w:pos="5610"/>
              </w:tabs>
              <w:contextualSpacing/>
              <w:rPr>
                <w:rFonts w:ascii="Arial" w:hAnsi="Arial" w:cs="Arial"/>
              </w:rPr>
            </w:pPr>
          </w:p>
        </w:tc>
        <w:tc>
          <w:tcPr>
            <w:tcW w:w="2334" w:type="dxa"/>
          </w:tcPr>
          <w:p w:rsidR="001A7B1A" w:rsidRDefault="001A7B1A" w:rsidP="00093C29">
            <w:pPr>
              <w:tabs>
                <w:tab w:val="left" w:pos="5610"/>
              </w:tabs>
              <w:contextualSpacing/>
              <w:rPr>
                <w:rFonts w:ascii="Arial" w:hAnsi="Arial" w:cs="Arial"/>
              </w:rPr>
            </w:pPr>
            <w:r>
              <w:rPr>
                <w:rFonts w:ascii="Arial" w:hAnsi="Arial" w:cs="Arial"/>
              </w:rPr>
              <w:t>Escuela Formativa</w:t>
            </w:r>
          </w:p>
        </w:tc>
        <w:tc>
          <w:tcPr>
            <w:tcW w:w="470" w:type="dxa"/>
          </w:tcPr>
          <w:p w:rsidR="001A7B1A" w:rsidRDefault="001A7B1A" w:rsidP="00093C29">
            <w:pPr>
              <w:tabs>
                <w:tab w:val="left" w:pos="5610"/>
              </w:tabs>
              <w:contextualSpacing/>
              <w:rPr>
                <w:rFonts w:ascii="Arial" w:hAnsi="Arial" w:cs="Arial"/>
              </w:rPr>
            </w:pPr>
          </w:p>
        </w:tc>
        <w:tc>
          <w:tcPr>
            <w:tcW w:w="2538" w:type="dxa"/>
          </w:tcPr>
          <w:p w:rsidR="001A7B1A" w:rsidRDefault="001A7B1A" w:rsidP="00093C29">
            <w:pPr>
              <w:tabs>
                <w:tab w:val="left" w:pos="5610"/>
              </w:tabs>
              <w:contextualSpacing/>
              <w:rPr>
                <w:rFonts w:ascii="Arial" w:hAnsi="Arial" w:cs="Arial"/>
              </w:rPr>
            </w:pPr>
            <w:r>
              <w:rPr>
                <w:rFonts w:ascii="Arial" w:hAnsi="Arial" w:cs="Arial"/>
              </w:rPr>
              <w:t>Deporte Competitivo</w:t>
            </w:r>
          </w:p>
        </w:tc>
        <w:tc>
          <w:tcPr>
            <w:tcW w:w="470" w:type="dxa"/>
          </w:tcPr>
          <w:p w:rsidR="001A7B1A" w:rsidRDefault="001A7B1A" w:rsidP="00093C29">
            <w:pPr>
              <w:tabs>
                <w:tab w:val="left" w:pos="5610"/>
              </w:tabs>
              <w:contextualSpacing/>
              <w:rPr>
                <w:rFonts w:ascii="Arial" w:hAnsi="Arial" w:cs="Arial"/>
              </w:rPr>
            </w:pPr>
          </w:p>
        </w:tc>
        <w:tc>
          <w:tcPr>
            <w:tcW w:w="2418" w:type="dxa"/>
          </w:tcPr>
          <w:p w:rsidR="001A7B1A" w:rsidRDefault="001A7B1A" w:rsidP="00093C29">
            <w:pPr>
              <w:tabs>
                <w:tab w:val="left" w:pos="5610"/>
              </w:tabs>
              <w:contextualSpacing/>
              <w:rPr>
                <w:rFonts w:ascii="Arial" w:hAnsi="Arial" w:cs="Arial"/>
              </w:rPr>
            </w:pPr>
            <w:r>
              <w:rPr>
                <w:rFonts w:ascii="Arial" w:hAnsi="Arial" w:cs="Arial"/>
              </w:rPr>
              <w:t>Deporte Recreativo</w:t>
            </w:r>
          </w:p>
        </w:tc>
      </w:tr>
    </w:tbl>
    <w:p w:rsidR="00F81D2E" w:rsidRPr="00F81D2E" w:rsidRDefault="00F81D2E" w:rsidP="00093C29">
      <w:pPr>
        <w:tabs>
          <w:tab w:val="left" w:pos="5610"/>
        </w:tabs>
        <w:contextualSpacing/>
        <w:rPr>
          <w:rFonts w:ascii="Arial" w:hAnsi="Arial" w:cs="Arial"/>
        </w:rPr>
      </w:pPr>
    </w:p>
    <w:p w:rsidR="00F81D2E" w:rsidRPr="00F81D2E" w:rsidRDefault="00F81D2E" w:rsidP="00093C29">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r>
        <w:rPr>
          <w:rFonts w:ascii="Arial" w:hAnsi="Arial" w:cs="Arial"/>
        </w:rPr>
        <w:t>2.5.- Objetivos:</w:t>
      </w:r>
    </w:p>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Masificar las actividades físicas y deportivas en la Región de Coquimbo.</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Promover los valores y beneficios de la práctica de actividades físicas y deportivas.</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Fortalecer el nivel formativo y competitivo de quienes practican actividades deportivas en nuestra región.</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Satisfacer la creciente demanda por la actividad física.</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r w:rsidR="00AA1E64" w:rsidRPr="00690555" w:rsidTr="002D5814">
        <w:trPr>
          <w:trHeight w:val="291"/>
        </w:trPr>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highlight w:val="yellow"/>
              </w:rPr>
            </w:pPr>
            <w:r w:rsidRPr="00690555">
              <w:rPr>
                <w:rFonts w:ascii="Arial" w:hAnsi="Arial" w:cs="Arial"/>
              </w:rPr>
              <w:t>Incentivar el desarrollo de hábitos y estilos de vida saludables, que favorezcan la reducción de los factores de riesgo asociados a la carga de enfermedad de la población.</w:t>
            </w:r>
          </w:p>
        </w:tc>
      </w:tr>
    </w:tbl>
    <w:p w:rsidR="00E77EEF" w:rsidRDefault="00E77EEF" w:rsidP="00BC7BA5">
      <w:pPr>
        <w:tabs>
          <w:tab w:val="left" w:pos="5610"/>
        </w:tabs>
        <w:contextualSpacing/>
        <w:rPr>
          <w:rFonts w:ascii="Arial" w:hAnsi="Arial" w:cs="Arial"/>
        </w:rPr>
      </w:pPr>
    </w:p>
    <w:p w:rsidR="00AA1E64" w:rsidRDefault="00AA1E64">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AA1E64" w:rsidRPr="00E77EEF" w:rsidRDefault="00AA1E6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2D5814" w:rsidRDefault="002D5814"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C1427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C14276" w:rsidRPr="00C14276">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644F4">
        <w:tc>
          <w:tcPr>
            <w:tcW w:w="1101" w:type="dxa"/>
            <w:tcBorders>
              <w:top w:val="nil"/>
              <w:left w:val="nil"/>
              <w:bottom w:val="nil"/>
            </w:tcBorders>
          </w:tcPr>
          <w:p w:rsidR="00DF5B89" w:rsidRPr="00E77EEF" w:rsidRDefault="00DF5B89" w:rsidP="008644F4">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644F4">
            <w:pPr>
              <w:tabs>
                <w:tab w:val="left" w:pos="5610"/>
              </w:tabs>
              <w:contextualSpacing/>
              <w:rPr>
                <w:rFonts w:ascii="Arial" w:hAnsi="Arial" w:cs="Arial"/>
              </w:rPr>
            </w:pPr>
          </w:p>
        </w:tc>
        <w:tc>
          <w:tcPr>
            <w:tcW w:w="2835" w:type="dxa"/>
            <w:tcBorders>
              <w:top w:val="nil"/>
              <w:bottom w:val="nil"/>
            </w:tcBorders>
          </w:tcPr>
          <w:p w:rsidR="00DF5B89" w:rsidRPr="00E77EEF" w:rsidRDefault="00DF5B89" w:rsidP="008644F4">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1275"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850" w:type="dxa"/>
          </w:tcPr>
          <w:p w:rsidR="00DF5B89" w:rsidRPr="00E77EEF" w:rsidRDefault="00DF5B89" w:rsidP="008644F4">
            <w:pPr>
              <w:tabs>
                <w:tab w:val="left" w:pos="5610"/>
              </w:tabs>
              <w:contextualSpacing/>
              <w:rPr>
                <w:rFonts w:ascii="Arial" w:hAnsi="Arial" w:cs="Arial"/>
              </w:rPr>
            </w:pPr>
          </w:p>
        </w:tc>
        <w:tc>
          <w:tcPr>
            <w:tcW w:w="426" w:type="dxa"/>
            <w:tcBorders>
              <w:top w:val="nil"/>
              <w:bottom w:val="nil"/>
            </w:tcBorders>
          </w:tcPr>
          <w:p w:rsidR="00DF5B89" w:rsidRPr="00E77EEF" w:rsidRDefault="00DF5B89" w:rsidP="008644F4">
            <w:pPr>
              <w:tabs>
                <w:tab w:val="left" w:pos="5610"/>
              </w:tabs>
              <w:contextualSpacing/>
              <w:rPr>
                <w:rFonts w:ascii="Arial" w:hAnsi="Arial" w:cs="Arial"/>
              </w:rPr>
            </w:pPr>
          </w:p>
        </w:tc>
        <w:tc>
          <w:tcPr>
            <w:tcW w:w="992" w:type="dxa"/>
          </w:tcPr>
          <w:p w:rsidR="00DF5B89" w:rsidRPr="00E77EEF" w:rsidRDefault="00DF5B89" w:rsidP="008644F4">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4C2731" w:rsidRPr="00E77EEF" w:rsidRDefault="004C2731">
      <w:pPr>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BC7BA5" w:rsidRPr="00E77EEF" w:rsidRDefault="00BC7BA5" w:rsidP="00093C29">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Pr="00E77EEF"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7C46AA"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bookmarkStart w:id="0" w:name="_GoBack"/>
      <w:bookmarkEnd w:id="0"/>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599" w:rsidRDefault="00955599">
      <w:r>
        <w:separator/>
      </w:r>
    </w:p>
  </w:endnote>
  <w:endnote w:type="continuationSeparator" w:id="0">
    <w:p w:rsidR="00955599" w:rsidRDefault="0095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pPr>
      <w:pStyle w:val="Piedepgina"/>
      <w:jc w:val="right"/>
    </w:pPr>
    <w:r>
      <w:fldChar w:fldCharType="begin"/>
    </w:r>
    <w:r>
      <w:instrText xml:space="preserve"> PAGE   \* MERGEFORMAT </w:instrText>
    </w:r>
    <w:r>
      <w:fldChar w:fldCharType="separate"/>
    </w:r>
    <w:r w:rsidR="007C46AA">
      <w:rPr>
        <w:noProof/>
      </w:rPr>
      <w:t>11</w:t>
    </w:r>
    <w:r>
      <w:rPr>
        <w:noProof/>
      </w:rPr>
      <w:fldChar w:fldCharType="end"/>
    </w:r>
  </w:p>
  <w:p w:rsidR="00C14276" w:rsidRPr="00667138" w:rsidRDefault="00C14276">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599" w:rsidRDefault="00955599">
      <w:r>
        <w:separator/>
      </w:r>
    </w:p>
  </w:footnote>
  <w:footnote w:type="continuationSeparator" w:id="0">
    <w:p w:rsidR="00955599" w:rsidRDefault="00955599">
      <w:r>
        <w:continuationSeparator/>
      </w:r>
    </w:p>
  </w:footnote>
  <w:footnote w:id="1">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C14276" w:rsidRPr="00005483" w:rsidRDefault="00C14276">
      <w:pPr>
        <w:pStyle w:val="Textonotapie"/>
        <w:rPr>
          <w:rFonts w:ascii="Arial" w:hAnsi="Arial" w:cs="Arial"/>
          <w:sz w:val="18"/>
          <w:szCs w:val="18"/>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C14276" w:rsidRPr="00005483" w:rsidRDefault="00C14276">
      <w:pPr>
        <w:pStyle w:val="Textonotapie"/>
        <w:rPr>
          <w:rFonts w:ascii="Arial" w:hAnsi="Arial" w:cs="Arial"/>
          <w:sz w:val="18"/>
          <w:szCs w:val="18"/>
          <w:lang w:val="es-CL"/>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¿Cuál ha sido la problemática detectada que sustenta la presentación de la iniciativa? ¿Por qué es necesario realizar el proyecto?</w:t>
      </w:r>
    </w:p>
  </w:footnote>
  <w:footnote w:id="5">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4A538EF4" wp14:editId="02A01098">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51A9448D" wp14:editId="65B7AAF1">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C14276" w:rsidRPr="00327409" w:rsidRDefault="00C14276" w:rsidP="00F6425F">
    <w:pPr>
      <w:pStyle w:val="Encabezado"/>
      <w:jc w:val="center"/>
      <w:rPr>
        <w:b/>
        <w:i/>
      </w:rPr>
    </w:pPr>
    <w:r w:rsidRPr="00327409">
      <w:rPr>
        <w:b/>
        <w:i/>
      </w:rPr>
      <w:t>FORMULARIO DE PRESENTACIÓN DE PROYECTOS</w:t>
    </w:r>
  </w:p>
  <w:p w:rsidR="00C14276" w:rsidRDefault="00C14276" w:rsidP="008D4D2A">
    <w:pPr>
      <w:pStyle w:val="Encabezado"/>
      <w:rPr>
        <w:b/>
        <w:i/>
      </w:rPr>
    </w:pPr>
    <w:r>
      <w:rPr>
        <w:b/>
        <w:i/>
      </w:rPr>
      <w:tab/>
      <w:t xml:space="preserve">FONDO DE DEPORTE </w:t>
    </w:r>
    <w:r w:rsidR="001A7B1A">
      <w:rPr>
        <w:b/>
        <w:i/>
      </w:rPr>
      <w:t xml:space="preserve">TRADICIONAL </w:t>
    </w:r>
    <w:r>
      <w:rPr>
        <w:b/>
        <w:i/>
      </w:rPr>
      <w:t>2015</w:t>
    </w:r>
  </w:p>
  <w:p w:rsidR="00C14276" w:rsidRPr="00327409" w:rsidRDefault="00C14276"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5483"/>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07B3"/>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A7B1A"/>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D5814"/>
    <w:rsid w:val="002E0558"/>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597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46AA"/>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44F4"/>
    <w:rsid w:val="0086515D"/>
    <w:rsid w:val="00866B1C"/>
    <w:rsid w:val="00876268"/>
    <w:rsid w:val="008974C1"/>
    <w:rsid w:val="008A1073"/>
    <w:rsid w:val="008A2591"/>
    <w:rsid w:val="008A4516"/>
    <w:rsid w:val="008A671C"/>
    <w:rsid w:val="008B5B10"/>
    <w:rsid w:val="008B66F2"/>
    <w:rsid w:val="008C572C"/>
    <w:rsid w:val="008C625C"/>
    <w:rsid w:val="008C6C80"/>
    <w:rsid w:val="008D2FCC"/>
    <w:rsid w:val="008D4D2A"/>
    <w:rsid w:val="008D5AFE"/>
    <w:rsid w:val="008E4738"/>
    <w:rsid w:val="00902774"/>
    <w:rsid w:val="00905A38"/>
    <w:rsid w:val="009312C9"/>
    <w:rsid w:val="009362BB"/>
    <w:rsid w:val="00955599"/>
    <w:rsid w:val="00957E24"/>
    <w:rsid w:val="00961A80"/>
    <w:rsid w:val="00962C7D"/>
    <w:rsid w:val="0097456D"/>
    <w:rsid w:val="00975923"/>
    <w:rsid w:val="009D0673"/>
    <w:rsid w:val="009D0B87"/>
    <w:rsid w:val="009D40C0"/>
    <w:rsid w:val="009D6971"/>
    <w:rsid w:val="009E2BBB"/>
    <w:rsid w:val="009E3A44"/>
    <w:rsid w:val="009F736C"/>
    <w:rsid w:val="00A11A9D"/>
    <w:rsid w:val="00A1398A"/>
    <w:rsid w:val="00A2035E"/>
    <w:rsid w:val="00A30937"/>
    <w:rsid w:val="00A6076B"/>
    <w:rsid w:val="00A67DFC"/>
    <w:rsid w:val="00A80D6D"/>
    <w:rsid w:val="00A8147A"/>
    <w:rsid w:val="00A81FE9"/>
    <w:rsid w:val="00A83B2D"/>
    <w:rsid w:val="00A86BC7"/>
    <w:rsid w:val="00A937E4"/>
    <w:rsid w:val="00A975E6"/>
    <w:rsid w:val="00AA1E64"/>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969D2"/>
    <w:rsid w:val="00BC1FB6"/>
    <w:rsid w:val="00BC7BA5"/>
    <w:rsid w:val="00BD379E"/>
    <w:rsid w:val="00BD440D"/>
    <w:rsid w:val="00BE435F"/>
    <w:rsid w:val="00C031CC"/>
    <w:rsid w:val="00C036C3"/>
    <w:rsid w:val="00C05FE0"/>
    <w:rsid w:val="00C14276"/>
    <w:rsid w:val="00C16B17"/>
    <w:rsid w:val="00C25975"/>
    <w:rsid w:val="00C30C83"/>
    <w:rsid w:val="00C45473"/>
    <w:rsid w:val="00C4602B"/>
    <w:rsid w:val="00C56240"/>
    <w:rsid w:val="00C57EF9"/>
    <w:rsid w:val="00C65BE4"/>
    <w:rsid w:val="00C9261F"/>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1E2D"/>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1D2E"/>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F24CC-19F3-4367-957A-FF744D805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A490621</Template>
  <TotalTime>71</TotalTime>
  <Pages>1</Pages>
  <Words>1238</Words>
  <Characters>6814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14</cp:revision>
  <cp:lastPrinted>2015-01-06T12:08:00Z</cp:lastPrinted>
  <dcterms:created xsi:type="dcterms:W3CDTF">2014-01-03T20:33:00Z</dcterms:created>
  <dcterms:modified xsi:type="dcterms:W3CDTF">2015-03-13T20:44:00Z</dcterms:modified>
</cp:coreProperties>
</file>