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F81D2E" w:rsidRPr="00F81D2E" w:rsidRDefault="00F81D2E" w:rsidP="00093C29">
      <w:pPr>
        <w:tabs>
          <w:tab w:val="left" w:pos="5610"/>
        </w:tabs>
        <w:contextualSpacing/>
        <w:rPr>
          <w:rFonts w:ascii="Arial" w:hAnsi="Arial" w:cs="Arial"/>
        </w:rPr>
      </w:pPr>
    </w:p>
    <w:tbl>
      <w:tblPr>
        <w:tblStyle w:val="Tablaconcuadrcula"/>
        <w:tblW w:w="5000" w:type="pct"/>
        <w:tblLook w:val="04A0" w:firstRow="1" w:lastRow="0" w:firstColumn="1" w:lastColumn="0" w:noHBand="0" w:noVBand="1"/>
      </w:tblPr>
      <w:tblGrid>
        <w:gridCol w:w="722"/>
        <w:gridCol w:w="3898"/>
        <w:gridCol w:w="723"/>
        <w:gridCol w:w="3713"/>
      </w:tblGrid>
      <w:tr w:rsidR="00380AD7" w:rsidTr="00380AD7">
        <w:tc>
          <w:tcPr>
            <w:tcW w:w="399" w:type="pct"/>
          </w:tcPr>
          <w:p w:rsidR="00380AD7" w:rsidRDefault="00380AD7" w:rsidP="00093C29">
            <w:pPr>
              <w:tabs>
                <w:tab w:val="left" w:pos="5610"/>
              </w:tabs>
              <w:contextualSpacing/>
              <w:rPr>
                <w:rFonts w:ascii="Arial" w:hAnsi="Arial" w:cs="Arial"/>
              </w:rPr>
            </w:pPr>
          </w:p>
        </w:tc>
        <w:tc>
          <w:tcPr>
            <w:tcW w:w="2152" w:type="pct"/>
          </w:tcPr>
          <w:p w:rsidR="00380AD7" w:rsidRDefault="00380AD7" w:rsidP="00093C29">
            <w:pPr>
              <w:tabs>
                <w:tab w:val="left" w:pos="5610"/>
              </w:tabs>
              <w:contextualSpacing/>
              <w:rPr>
                <w:rFonts w:ascii="Arial" w:hAnsi="Arial" w:cs="Arial"/>
              </w:rPr>
            </w:pPr>
            <w:r>
              <w:rPr>
                <w:rFonts w:ascii="Arial" w:hAnsi="Arial" w:cs="Arial"/>
              </w:rPr>
              <w:t>Deporte Competitivo</w:t>
            </w:r>
          </w:p>
        </w:tc>
        <w:tc>
          <w:tcPr>
            <w:tcW w:w="399" w:type="pct"/>
          </w:tcPr>
          <w:p w:rsidR="00380AD7" w:rsidRDefault="00380AD7" w:rsidP="00093C29">
            <w:pPr>
              <w:tabs>
                <w:tab w:val="left" w:pos="5610"/>
              </w:tabs>
              <w:contextualSpacing/>
              <w:rPr>
                <w:rFonts w:ascii="Arial" w:hAnsi="Arial" w:cs="Arial"/>
              </w:rPr>
            </w:pPr>
          </w:p>
        </w:tc>
        <w:tc>
          <w:tcPr>
            <w:tcW w:w="2051" w:type="pct"/>
          </w:tcPr>
          <w:p w:rsidR="00380AD7" w:rsidRDefault="00380AD7" w:rsidP="00093C29">
            <w:pPr>
              <w:tabs>
                <w:tab w:val="left" w:pos="5610"/>
              </w:tabs>
              <w:contextualSpacing/>
              <w:rPr>
                <w:rFonts w:ascii="Arial" w:hAnsi="Arial" w:cs="Arial"/>
              </w:rPr>
            </w:pPr>
            <w:r>
              <w:rPr>
                <w:rFonts w:ascii="Arial" w:hAnsi="Arial" w:cs="Arial"/>
              </w:rPr>
              <w:t>Deporte Recreativo</w:t>
            </w:r>
          </w:p>
        </w:tc>
      </w:tr>
    </w:tbl>
    <w:p w:rsidR="00F81D2E" w:rsidRPr="00F81D2E" w:rsidRDefault="00F81D2E" w:rsidP="00093C29">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proofErr w:type="spellStart"/>
            <w:r w:rsidRPr="00E77EEF">
              <w:rPr>
                <w:rFonts w:ascii="Arial" w:hAnsi="Arial" w:cs="Arial"/>
              </w:rPr>
              <w:t>R.U.T</w:t>
            </w:r>
            <w:proofErr w:type="spellEnd"/>
            <w:r w:rsidRPr="00E77EEF">
              <w:rPr>
                <w:rFonts w:ascii="Arial" w:hAnsi="Arial" w:cs="Arial"/>
              </w:rPr>
              <w: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w:t>
            </w:r>
            <w:proofErr w:type="spellStart"/>
            <w:r w:rsidR="00DF5B89" w:rsidRPr="00E77EEF">
              <w:rPr>
                <w:rFonts w:ascii="Arial" w:hAnsi="Arial" w:cs="Arial"/>
              </w:rPr>
              <w:t>Org</w:t>
            </w:r>
            <w:proofErr w:type="spellEnd"/>
            <w:r w:rsidR="00DF5B89" w:rsidRPr="00E77EEF">
              <w:rPr>
                <w:rFonts w:ascii="Arial" w:hAnsi="Arial" w:cs="Arial"/>
              </w:rPr>
              <w:t>.</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B80FCC" w:rsidRDefault="003F706F" w:rsidP="003F706F">
      <w:pPr>
        <w:tabs>
          <w:tab w:val="left" w:pos="5610"/>
        </w:tabs>
        <w:contextualSpacing/>
        <w:rPr>
          <w:rFonts w:ascii="Arial" w:hAnsi="Arial" w:cs="Arial"/>
          <w:sz w:val="22"/>
          <w:szCs w:val="22"/>
          <w:u w:val="single"/>
        </w:rPr>
      </w:pPr>
      <w:r w:rsidRPr="00E77EEF">
        <w:rPr>
          <w:rFonts w:ascii="Arial" w:hAnsi="Arial" w:cs="Arial"/>
          <w:b/>
        </w:rPr>
        <w:lastRenderedPageBreak/>
        <w:t xml:space="preserve">1.2.- </w:t>
      </w:r>
      <w:r w:rsidRPr="00B80FCC">
        <w:rPr>
          <w:rFonts w:ascii="Arial" w:hAnsi="Arial" w:cs="Arial"/>
          <w:b/>
          <w:sz w:val="22"/>
          <w:szCs w:val="22"/>
        </w:rPr>
        <w:t>ANTECEDENTES DEL REPRESENTANTE LEGAL</w:t>
      </w:r>
    </w:p>
    <w:p w:rsidR="002D168F" w:rsidRPr="00B80FCC" w:rsidRDefault="002D168F" w:rsidP="002D168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B80FCC" w:rsidTr="00346B06">
        <w:tc>
          <w:tcPr>
            <w:tcW w:w="1809" w:type="dxa"/>
            <w:tcBorders>
              <w:top w:val="nil"/>
              <w:bottom w:val="nil"/>
            </w:tcBorders>
          </w:tcPr>
          <w:p w:rsidR="002D168F" w:rsidRPr="00B80FCC" w:rsidRDefault="002D168F" w:rsidP="00346B06">
            <w:pPr>
              <w:tabs>
                <w:tab w:val="left" w:pos="5610"/>
              </w:tabs>
              <w:contextualSpacing/>
              <w:rPr>
                <w:rFonts w:ascii="Arial" w:hAnsi="Arial" w:cs="Arial"/>
                <w:sz w:val="22"/>
                <w:szCs w:val="22"/>
              </w:rPr>
            </w:pPr>
            <w:proofErr w:type="spellStart"/>
            <w:r w:rsidRPr="00B80FCC">
              <w:rPr>
                <w:rFonts w:ascii="Arial" w:hAnsi="Arial" w:cs="Arial"/>
                <w:sz w:val="22"/>
                <w:szCs w:val="22"/>
              </w:rPr>
              <w:t>R.U.N</w:t>
            </w:r>
            <w:proofErr w:type="spellEnd"/>
            <w:r w:rsidRPr="00B80FCC">
              <w:rPr>
                <w:rFonts w:ascii="Arial" w:hAnsi="Arial" w:cs="Arial"/>
                <w:sz w:val="22"/>
                <w:szCs w:val="22"/>
              </w:rPr>
              <w:t>.:</w:t>
            </w:r>
          </w:p>
        </w:tc>
        <w:tc>
          <w:tcPr>
            <w:tcW w:w="1843" w:type="dxa"/>
          </w:tcPr>
          <w:p w:rsidR="002D168F" w:rsidRPr="00B80FCC" w:rsidRDefault="002D168F" w:rsidP="00346B06">
            <w:pPr>
              <w:tabs>
                <w:tab w:val="left" w:pos="5610"/>
              </w:tabs>
              <w:contextualSpacing/>
              <w:rPr>
                <w:rFonts w:ascii="Arial" w:hAnsi="Arial" w:cs="Arial"/>
                <w:sz w:val="22"/>
                <w:szCs w:val="22"/>
              </w:rPr>
            </w:pPr>
          </w:p>
        </w:tc>
        <w:tc>
          <w:tcPr>
            <w:tcW w:w="284" w:type="dxa"/>
            <w:tcBorders>
              <w:top w:val="nil"/>
              <w:bottom w:val="nil"/>
            </w:tcBorders>
          </w:tcPr>
          <w:p w:rsidR="002D168F" w:rsidRPr="00B80FCC" w:rsidRDefault="002D168F" w:rsidP="00346B06">
            <w:pPr>
              <w:tabs>
                <w:tab w:val="left" w:pos="5610"/>
              </w:tabs>
              <w:contextualSpacing/>
              <w:rPr>
                <w:rFonts w:ascii="Arial" w:hAnsi="Arial" w:cs="Arial"/>
                <w:sz w:val="22"/>
                <w:szCs w:val="22"/>
              </w:rPr>
            </w:pPr>
          </w:p>
        </w:tc>
        <w:tc>
          <w:tcPr>
            <w:tcW w:w="567" w:type="dxa"/>
          </w:tcPr>
          <w:p w:rsidR="002D168F" w:rsidRPr="00B80FCC" w:rsidRDefault="002D168F" w:rsidP="00346B06">
            <w:pPr>
              <w:tabs>
                <w:tab w:val="left" w:pos="5610"/>
              </w:tabs>
              <w:contextualSpacing/>
              <w:rPr>
                <w:rFonts w:ascii="Arial" w:hAnsi="Arial" w:cs="Arial"/>
                <w:sz w:val="22"/>
                <w:szCs w:val="22"/>
              </w:rPr>
            </w:pPr>
          </w:p>
        </w:tc>
      </w:tr>
    </w:tbl>
    <w:p w:rsidR="002D168F" w:rsidRPr="00B80FCC" w:rsidRDefault="002D168F" w:rsidP="002D168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B80FCC" w:rsidTr="00200ECC">
        <w:tc>
          <w:tcPr>
            <w:tcW w:w="999" w:type="pct"/>
            <w:tcBorders>
              <w:top w:val="nil"/>
              <w:bottom w:val="nil"/>
            </w:tcBorders>
          </w:tcPr>
          <w:p w:rsidR="003F706F" w:rsidRPr="00B80FCC" w:rsidRDefault="003F706F" w:rsidP="003F706F">
            <w:pPr>
              <w:tabs>
                <w:tab w:val="left" w:pos="5610"/>
              </w:tabs>
              <w:contextualSpacing/>
              <w:rPr>
                <w:rFonts w:ascii="Arial" w:hAnsi="Arial" w:cs="Arial"/>
                <w:sz w:val="22"/>
                <w:szCs w:val="22"/>
              </w:rPr>
            </w:pPr>
            <w:r w:rsidRPr="00B80FCC">
              <w:rPr>
                <w:rFonts w:ascii="Arial" w:hAnsi="Arial" w:cs="Arial"/>
                <w:sz w:val="22"/>
                <w:szCs w:val="22"/>
              </w:rPr>
              <w:t>Nombre :</w:t>
            </w:r>
          </w:p>
        </w:tc>
        <w:tc>
          <w:tcPr>
            <w:tcW w:w="4001" w:type="pct"/>
          </w:tcPr>
          <w:p w:rsidR="003F706F" w:rsidRPr="00B80FCC" w:rsidRDefault="003F706F" w:rsidP="00346B06">
            <w:pPr>
              <w:tabs>
                <w:tab w:val="left" w:pos="5610"/>
              </w:tabs>
              <w:contextualSpacing/>
              <w:rPr>
                <w:rFonts w:ascii="Arial" w:hAnsi="Arial" w:cs="Arial"/>
                <w:sz w:val="22"/>
                <w:szCs w:val="22"/>
              </w:rPr>
            </w:pPr>
          </w:p>
        </w:tc>
      </w:tr>
    </w:tbl>
    <w:p w:rsidR="003F706F" w:rsidRPr="00B80FCC" w:rsidRDefault="003F706F" w:rsidP="003F706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B80FCC" w:rsidTr="006767E7">
        <w:tc>
          <w:tcPr>
            <w:tcW w:w="999" w:type="pct"/>
            <w:tcBorders>
              <w:top w:val="nil"/>
              <w:bottom w:val="nil"/>
            </w:tcBorders>
          </w:tcPr>
          <w:p w:rsidR="003F706F" w:rsidRPr="00B80FCC" w:rsidRDefault="003F706F" w:rsidP="003F706F">
            <w:pPr>
              <w:tabs>
                <w:tab w:val="left" w:pos="5610"/>
              </w:tabs>
              <w:contextualSpacing/>
              <w:rPr>
                <w:rFonts w:ascii="Arial" w:hAnsi="Arial" w:cs="Arial"/>
                <w:sz w:val="22"/>
                <w:szCs w:val="22"/>
              </w:rPr>
            </w:pPr>
            <w:r w:rsidRPr="00B80FCC">
              <w:rPr>
                <w:rFonts w:ascii="Arial" w:hAnsi="Arial" w:cs="Arial"/>
                <w:sz w:val="22"/>
                <w:szCs w:val="22"/>
              </w:rPr>
              <w:t xml:space="preserve">Dirección: </w:t>
            </w:r>
          </w:p>
        </w:tc>
        <w:tc>
          <w:tcPr>
            <w:tcW w:w="4001" w:type="pct"/>
          </w:tcPr>
          <w:p w:rsidR="003F706F" w:rsidRPr="00B80FCC" w:rsidRDefault="003F706F" w:rsidP="00346B06">
            <w:pPr>
              <w:tabs>
                <w:tab w:val="left" w:pos="5610"/>
              </w:tabs>
              <w:contextualSpacing/>
              <w:rPr>
                <w:rFonts w:ascii="Arial" w:hAnsi="Arial" w:cs="Arial"/>
                <w:sz w:val="22"/>
                <w:szCs w:val="22"/>
              </w:rPr>
            </w:pPr>
          </w:p>
        </w:tc>
      </w:tr>
    </w:tbl>
    <w:p w:rsidR="003F706F" w:rsidRPr="00B80FCC" w:rsidRDefault="003F706F" w:rsidP="003F706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B80FCC" w:rsidTr="002D168F">
        <w:tc>
          <w:tcPr>
            <w:tcW w:w="1809" w:type="dxa"/>
            <w:tcBorders>
              <w:top w:val="nil"/>
              <w:bottom w:val="nil"/>
            </w:tcBorders>
          </w:tcPr>
          <w:p w:rsidR="003F706F" w:rsidRPr="00B80FCC" w:rsidRDefault="003F706F" w:rsidP="00346B06">
            <w:pPr>
              <w:tabs>
                <w:tab w:val="left" w:pos="5610"/>
              </w:tabs>
              <w:contextualSpacing/>
              <w:rPr>
                <w:rFonts w:ascii="Arial" w:hAnsi="Arial" w:cs="Arial"/>
                <w:sz w:val="22"/>
                <w:szCs w:val="22"/>
              </w:rPr>
            </w:pPr>
            <w:r w:rsidRPr="00B80FCC">
              <w:rPr>
                <w:rFonts w:ascii="Arial" w:hAnsi="Arial" w:cs="Arial"/>
                <w:sz w:val="22"/>
                <w:szCs w:val="22"/>
              </w:rPr>
              <w:t>Número:</w:t>
            </w:r>
          </w:p>
        </w:tc>
        <w:tc>
          <w:tcPr>
            <w:tcW w:w="2694" w:type="dxa"/>
          </w:tcPr>
          <w:p w:rsidR="003F706F" w:rsidRPr="00B80FCC" w:rsidRDefault="003F706F" w:rsidP="00346B06">
            <w:pPr>
              <w:tabs>
                <w:tab w:val="left" w:pos="5610"/>
              </w:tabs>
              <w:contextualSpacing/>
              <w:rPr>
                <w:rFonts w:ascii="Arial" w:hAnsi="Arial" w:cs="Arial"/>
                <w:sz w:val="22"/>
                <w:szCs w:val="22"/>
              </w:rPr>
            </w:pPr>
          </w:p>
        </w:tc>
      </w:tr>
    </w:tbl>
    <w:p w:rsidR="003F706F" w:rsidRPr="00B80FCC" w:rsidRDefault="003F706F" w:rsidP="003F706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B80FCC" w:rsidTr="00BC7BA5">
        <w:tc>
          <w:tcPr>
            <w:tcW w:w="1200" w:type="pct"/>
            <w:tcBorders>
              <w:top w:val="nil"/>
              <w:bottom w:val="nil"/>
            </w:tcBorders>
          </w:tcPr>
          <w:p w:rsidR="003F706F" w:rsidRPr="00B80FCC" w:rsidRDefault="003F706F" w:rsidP="00346B06">
            <w:pPr>
              <w:tabs>
                <w:tab w:val="left" w:pos="5610"/>
              </w:tabs>
              <w:contextualSpacing/>
              <w:rPr>
                <w:rFonts w:ascii="Arial" w:hAnsi="Arial" w:cs="Arial"/>
                <w:sz w:val="22"/>
                <w:szCs w:val="22"/>
              </w:rPr>
            </w:pPr>
            <w:r w:rsidRPr="00B80FCC">
              <w:rPr>
                <w:rFonts w:ascii="Arial" w:hAnsi="Arial" w:cs="Arial"/>
                <w:sz w:val="22"/>
                <w:szCs w:val="22"/>
              </w:rPr>
              <w:t xml:space="preserve">Villa o Población: </w:t>
            </w:r>
          </w:p>
        </w:tc>
        <w:tc>
          <w:tcPr>
            <w:tcW w:w="3800" w:type="pct"/>
          </w:tcPr>
          <w:p w:rsidR="003F706F" w:rsidRPr="00B80FCC" w:rsidRDefault="003F706F" w:rsidP="00346B06">
            <w:pPr>
              <w:tabs>
                <w:tab w:val="left" w:pos="5610"/>
              </w:tabs>
              <w:contextualSpacing/>
              <w:rPr>
                <w:rFonts w:ascii="Arial" w:hAnsi="Arial" w:cs="Arial"/>
                <w:sz w:val="22"/>
                <w:szCs w:val="22"/>
              </w:rPr>
            </w:pPr>
          </w:p>
        </w:tc>
      </w:tr>
    </w:tbl>
    <w:p w:rsidR="003F706F" w:rsidRPr="00B80FCC" w:rsidRDefault="003F706F" w:rsidP="003F706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B80FCC" w:rsidTr="002D168F">
        <w:tc>
          <w:tcPr>
            <w:tcW w:w="1809" w:type="dxa"/>
            <w:tcBorders>
              <w:top w:val="nil"/>
              <w:bottom w:val="nil"/>
            </w:tcBorders>
          </w:tcPr>
          <w:p w:rsidR="003F706F" w:rsidRPr="00B80FCC" w:rsidRDefault="00233E4E" w:rsidP="00346B06">
            <w:pPr>
              <w:tabs>
                <w:tab w:val="left" w:pos="5610"/>
              </w:tabs>
              <w:contextualSpacing/>
              <w:rPr>
                <w:rFonts w:ascii="Arial" w:hAnsi="Arial" w:cs="Arial"/>
                <w:sz w:val="22"/>
                <w:szCs w:val="22"/>
              </w:rPr>
            </w:pPr>
            <w:r w:rsidRPr="00B80FCC">
              <w:rPr>
                <w:rFonts w:ascii="Arial" w:hAnsi="Arial" w:cs="Arial"/>
                <w:sz w:val="22"/>
                <w:szCs w:val="22"/>
              </w:rPr>
              <w:t>Comuna</w:t>
            </w:r>
            <w:r w:rsidR="003F706F" w:rsidRPr="00B80FCC">
              <w:rPr>
                <w:rFonts w:ascii="Arial" w:hAnsi="Arial" w:cs="Arial"/>
                <w:sz w:val="22"/>
                <w:szCs w:val="22"/>
              </w:rPr>
              <w:t>:</w:t>
            </w:r>
          </w:p>
        </w:tc>
        <w:tc>
          <w:tcPr>
            <w:tcW w:w="2694" w:type="dxa"/>
          </w:tcPr>
          <w:p w:rsidR="003F706F" w:rsidRPr="00B80FCC" w:rsidRDefault="003F706F" w:rsidP="00346B06">
            <w:pPr>
              <w:tabs>
                <w:tab w:val="left" w:pos="5610"/>
              </w:tabs>
              <w:contextualSpacing/>
              <w:rPr>
                <w:rFonts w:ascii="Arial" w:hAnsi="Arial" w:cs="Arial"/>
                <w:sz w:val="22"/>
                <w:szCs w:val="22"/>
              </w:rPr>
            </w:pPr>
          </w:p>
        </w:tc>
      </w:tr>
    </w:tbl>
    <w:p w:rsidR="003F706F" w:rsidRPr="00B80FCC" w:rsidRDefault="003F706F" w:rsidP="003F706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B80FCC" w:rsidTr="002D168F">
        <w:tc>
          <w:tcPr>
            <w:tcW w:w="1809" w:type="dxa"/>
            <w:tcBorders>
              <w:top w:val="nil"/>
              <w:bottom w:val="nil"/>
            </w:tcBorders>
          </w:tcPr>
          <w:p w:rsidR="003F706F" w:rsidRPr="00B80FCC" w:rsidRDefault="003F706F" w:rsidP="00346B06">
            <w:pPr>
              <w:tabs>
                <w:tab w:val="left" w:pos="5610"/>
              </w:tabs>
              <w:contextualSpacing/>
              <w:rPr>
                <w:rFonts w:ascii="Arial" w:hAnsi="Arial" w:cs="Arial"/>
                <w:sz w:val="22"/>
                <w:szCs w:val="22"/>
              </w:rPr>
            </w:pPr>
            <w:r w:rsidRPr="00B80FCC">
              <w:rPr>
                <w:rFonts w:ascii="Arial" w:hAnsi="Arial" w:cs="Arial"/>
                <w:sz w:val="22"/>
                <w:szCs w:val="22"/>
              </w:rPr>
              <w:t>Tel</w:t>
            </w:r>
            <w:r w:rsidR="00233E4E" w:rsidRPr="00B80FCC">
              <w:rPr>
                <w:rFonts w:ascii="Arial" w:hAnsi="Arial" w:cs="Arial"/>
                <w:sz w:val="22"/>
                <w:szCs w:val="22"/>
              </w:rPr>
              <w:t>éfono</w:t>
            </w:r>
            <w:r w:rsidRPr="00B80FCC">
              <w:rPr>
                <w:rFonts w:ascii="Arial" w:hAnsi="Arial" w:cs="Arial"/>
                <w:sz w:val="22"/>
                <w:szCs w:val="22"/>
              </w:rPr>
              <w:t>:</w:t>
            </w:r>
          </w:p>
        </w:tc>
        <w:tc>
          <w:tcPr>
            <w:tcW w:w="2694" w:type="dxa"/>
          </w:tcPr>
          <w:p w:rsidR="003F706F" w:rsidRPr="00B80FCC" w:rsidRDefault="003F706F" w:rsidP="00346B06">
            <w:pPr>
              <w:tabs>
                <w:tab w:val="left" w:pos="5610"/>
              </w:tabs>
              <w:contextualSpacing/>
              <w:rPr>
                <w:rFonts w:ascii="Arial" w:hAnsi="Arial" w:cs="Arial"/>
                <w:sz w:val="22"/>
                <w:szCs w:val="22"/>
              </w:rPr>
            </w:pPr>
          </w:p>
        </w:tc>
      </w:tr>
    </w:tbl>
    <w:p w:rsidR="003F706F" w:rsidRPr="00B80FCC" w:rsidRDefault="003F706F" w:rsidP="003F706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B80FCC" w:rsidTr="00BC7BA5">
        <w:tc>
          <w:tcPr>
            <w:tcW w:w="1362" w:type="pct"/>
            <w:tcBorders>
              <w:top w:val="nil"/>
              <w:bottom w:val="nil"/>
            </w:tcBorders>
          </w:tcPr>
          <w:p w:rsidR="003F706F" w:rsidRPr="00B80FCC" w:rsidRDefault="003F706F" w:rsidP="00346B06">
            <w:pPr>
              <w:tabs>
                <w:tab w:val="left" w:pos="5610"/>
              </w:tabs>
              <w:contextualSpacing/>
              <w:rPr>
                <w:rFonts w:ascii="Arial" w:hAnsi="Arial" w:cs="Arial"/>
                <w:sz w:val="22"/>
                <w:szCs w:val="22"/>
              </w:rPr>
            </w:pPr>
            <w:r w:rsidRPr="00B80FCC">
              <w:rPr>
                <w:rFonts w:ascii="Arial" w:hAnsi="Arial" w:cs="Arial"/>
                <w:sz w:val="22"/>
                <w:szCs w:val="22"/>
              </w:rPr>
              <w:t>Correo Electrónico:</w:t>
            </w:r>
          </w:p>
        </w:tc>
        <w:tc>
          <w:tcPr>
            <w:tcW w:w="3638" w:type="pct"/>
          </w:tcPr>
          <w:p w:rsidR="003F706F" w:rsidRPr="00B80FCC" w:rsidRDefault="003F706F" w:rsidP="00346B06">
            <w:pPr>
              <w:tabs>
                <w:tab w:val="left" w:pos="5610"/>
              </w:tabs>
              <w:contextualSpacing/>
              <w:rPr>
                <w:rFonts w:ascii="Arial" w:hAnsi="Arial" w:cs="Arial"/>
                <w:sz w:val="22"/>
                <w:szCs w:val="22"/>
              </w:rPr>
            </w:pPr>
          </w:p>
        </w:tc>
      </w:tr>
    </w:tbl>
    <w:p w:rsidR="00E77EEF" w:rsidRPr="00B80FCC" w:rsidRDefault="00E77EEF" w:rsidP="00E77EEF">
      <w:pPr>
        <w:tabs>
          <w:tab w:val="left" w:pos="5610"/>
        </w:tabs>
        <w:contextualSpacing/>
        <w:rPr>
          <w:rFonts w:ascii="Arial" w:hAnsi="Arial" w:cs="Arial"/>
          <w:b/>
          <w:sz w:val="22"/>
          <w:szCs w:val="22"/>
        </w:rPr>
      </w:pPr>
    </w:p>
    <w:p w:rsidR="00E77EEF" w:rsidRPr="00B80FCC" w:rsidRDefault="00E77EEF" w:rsidP="00E77EEF">
      <w:pPr>
        <w:tabs>
          <w:tab w:val="left" w:pos="5610"/>
        </w:tabs>
        <w:contextualSpacing/>
        <w:rPr>
          <w:rFonts w:ascii="Arial" w:hAnsi="Arial" w:cs="Arial"/>
          <w:sz w:val="22"/>
          <w:szCs w:val="22"/>
          <w:u w:val="single"/>
        </w:rPr>
      </w:pPr>
      <w:r w:rsidRPr="00B80FCC">
        <w:rPr>
          <w:rFonts w:ascii="Arial" w:hAnsi="Arial" w:cs="Arial"/>
          <w:b/>
          <w:sz w:val="22"/>
          <w:szCs w:val="22"/>
        </w:rPr>
        <w:t>ANTECEDENTES SECRETARIO</w:t>
      </w:r>
    </w:p>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proofErr w:type="spellStart"/>
            <w:r w:rsidRPr="00B80FCC">
              <w:rPr>
                <w:rFonts w:ascii="Arial" w:hAnsi="Arial" w:cs="Arial"/>
                <w:sz w:val="22"/>
                <w:szCs w:val="22"/>
              </w:rPr>
              <w:t>R.U.N</w:t>
            </w:r>
            <w:proofErr w:type="spellEnd"/>
            <w:r w:rsidRPr="00B80FCC">
              <w:rPr>
                <w:rFonts w:ascii="Arial" w:hAnsi="Arial" w:cs="Arial"/>
                <w:sz w:val="22"/>
                <w:szCs w:val="22"/>
              </w:rPr>
              <w:t>.:</w:t>
            </w:r>
          </w:p>
        </w:tc>
        <w:tc>
          <w:tcPr>
            <w:tcW w:w="1843" w:type="dxa"/>
          </w:tcPr>
          <w:p w:rsidR="00E77EEF" w:rsidRPr="00B80FCC" w:rsidRDefault="00E77EEF" w:rsidP="008644F4">
            <w:pPr>
              <w:tabs>
                <w:tab w:val="left" w:pos="5610"/>
              </w:tabs>
              <w:contextualSpacing/>
              <w:rPr>
                <w:rFonts w:ascii="Arial" w:hAnsi="Arial" w:cs="Arial"/>
                <w:sz w:val="22"/>
                <w:szCs w:val="22"/>
              </w:rPr>
            </w:pPr>
          </w:p>
        </w:tc>
        <w:tc>
          <w:tcPr>
            <w:tcW w:w="284" w:type="dxa"/>
            <w:tcBorders>
              <w:top w:val="nil"/>
              <w:bottom w:val="nil"/>
            </w:tcBorders>
          </w:tcPr>
          <w:p w:rsidR="00E77EEF" w:rsidRPr="00B80FCC" w:rsidRDefault="00E77EEF" w:rsidP="008644F4">
            <w:pPr>
              <w:tabs>
                <w:tab w:val="left" w:pos="5610"/>
              </w:tabs>
              <w:contextualSpacing/>
              <w:rPr>
                <w:rFonts w:ascii="Arial" w:hAnsi="Arial" w:cs="Arial"/>
                <w:sz w:val="22"/>
                <w:szCs w:val="22"/>
              </w:rPr>
            </w:pPr>
          </w:p>
        </w:tc>
        <w:tc>
          <w:tcPr>
            <w:tcW w:w="567"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B80FCC" w:rsidTr="008644F4">
        <w:tc>
          <w:tcPr>
            <w:tcW w:w="999"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Nombre :</w:t>
            </w:r>
          </w:p>
        </w:tc>
        <w:tc>
          <w:tcPr>
            <w:tcW w:w="4001"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B80FCC" w:rsidTr="008644F4">
        <w:tc>
          <w:tcPr>
            <w:tcW w:w="999"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 xml:space="preserve">Dirección: </w:t>
            </w:r>
          </w:p>
        </w:tc>
        <w:tc>
          <w:tcPr>
            <w:tcW w:w="4001"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Número:</w:t>
            </w:r>
          </w:p>
        </w:tc>
        <w:tc>
          <w:tcPr>
            <w:tcW w:w="2694"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B80FCC" w:rsidTr="008644F4">
        <w:tc>
          <w:tcPr>
            <w:tcW w:w="1200"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 xml:space="preserve">Villa o Población: </w:t>
            </w:r>
          </w:p>
        </w:tc>
        <w:tc>
          <w:tcPr>
            <w:tcW w:w="3800"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Comuna:</w:t>
            </w:r>
          </w:p>
        </w:tc>
        <w:tc>
          <w:tcPr>
            <w:tcW w:w="2694"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Teléfono:</w:t>
            </w:r>
          </w:p>
        </w:tc>
        <w:tc>
          <w:tcPr>
            <w:tcW w:w="2694"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B80FCC" w:rsidTr="008644F4">
        <w:tc>
          <w:tcPr>
            <w:tcW w:w="1362"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Correo Electrónico:</w:t>
            </w:r>
          </w:p>
        </w:tc>
        <w:tc>
          <w:tcPr>
            <w:tcW w:w="3638"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contextualSpacing/>
        <w:rPr>
          <w:rFonts w:ascii="Arial" w:hAnsi="Arial" w:cs="Arial"/>
          <w:b/>
          <w:sz w:val="22"/>
          <w:szCs w:val="22"/>
        </w:rPr>
      </w:pPr>
    </w:p>
    <w:p w:rsidR="00E77EEF" w:rsidRPr="00B80FCC" w:rsidRDefault="00E77EEF" w:rsidP="00E77EEF">
      <w:pPr>
        <w:tabs>
          <w:tab w:val="left" w:pos="5610"/>
        </w:tabs>
        <w:contextualSpacing/>
        <w:rPr>
          <w:rFonts w:ascii="Arial" w:hAnsi="Arial" w:cs="Arial"/>
          <w:sz w:val="22"/>
          <w:szCs w:val="22"/>
          <w:u w:val="single"/>
        </w:rPr>
      </w:pPr>
      <w:r w:rsidRPr="00B80FCC">
        <w:rPr>
          <w:rFonts w:ascii="Arial" w:hAnsi="Arial" w:cs="Arial"/>
          <w:b/>
          <w:sz w:val="22"/>
          <w:szCs w:val="22"/>
        </w:rPr>
        <w:t>ANTECEDENTES TESORERO</w:t>
      </w:r>
    </w:p>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proofErr w:type="spellStart"/>
            <w:r w:rsidRPr="00B80FCC">
              <w:rPr>
                <w:rFonts w:ascii="Arial" w:hAnsi="Arial" w:cs="Arial"/>
                <w:sz w:val="22"/>
                <w:szCs w:val="22"/>
              </w:rPr>
              <w:t>R.U.N</w:t>
            </w:r>
            <w:proofErr w:type="spellEnd"/>
            <w:r w:rsidRPr="00B80FCC">
              <w:rPr>
                <w:rFonts w:ascii="Arial" w:hAnsi="Arial" w:cs="Arial"/>
                <w:sz w:val="22"/>
                <w:szCs w:val="22"/>
              </w:rPr>
              <w:t>.:</w:t>
            </w:r>
          </w:p>
        </w:tc>
        <w:tc>
          <w:tcPr>
            <w:tcW w:w="1843" w:type="dxa"/>
          </w:tcPr>
          <w:p w:rsidR="00E77EEF" w:rsidRPr="00B80FCC" w:rsidRDefault="00E77EEF" w:rsidP="008644F4">
            <w:pPr>
              <w:tabs>
                <w:tab w:val="left" w:pos="5610"/>
              </w:tabs>
              <w:contextualSpacing/>
              <w:rPr>
                <w:rFonts w:ascii="Arial" w:hAnsi="Arial" w:cs="Arial"/>
                <w:sz w:val="22"/>
                <w:szCs w:val="22"/>
              </w:rPr>
            </w:pPr>
          </w:p>
        </w:tc>
        <w:tc>
          <w:tcPr>
            <w:tcW w:w="284" w:type="dxa"/>
            <w:tcBorders>
              <w:top w:val="nil"/>
              <w:bottom w:val="nil"/>
            </w:tcBorders>
          </w:tcPr>
          <w:p w:rsidR="00E77EEF" w:rsidRPr="00B80FCC" w:rsidRDefault="00E77EEF" w:rsidP="008644F4">
            <w:pPr>
              <w:tabs>
                <w:tab w:val="left" w:pos="5610"/>
              </w:tabs>
              <w:contextualSpacing/>
              <w:rPr>
                <w:rFonts w:ascii="Arial" w:hAnsi="Arial" w:cs="Arial"/>
                <w:sz w:val="22"/>
                <w:szCs w:val="22"/>
              </w:rPr>
            </w:pPr>
          </w:p>
        </w:tc>
        <w:tc>
          <w:tcPr>
            <w:tcW w:w="567"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B80FCC" w:rsidTr="008644F4">
        <w:tc>
          <w:tcPr>
            <w:tcW w:w="999"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Nombre :</w:t>
            </w:r>
          </w:p>
        </w:tc>
        <w:tc>
          <w:tcPr>
            <w:tcW w:w="4001"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B80FCC" w:rsidTr="008644F4">
        <w:tc>
          <w:tcPr>
            <w:tcW w:w="999"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 xml:space="preserve">Dirección: </w:t>
            </w:r>
          </w:p>
        </w:tc>
        <w:tc>
          <w:tcPr>
            <w:tcW w:w="4001"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Número:</w:t>
            </w:r>
          </w:p>
        </w:tc>
        <w:tc>
          <w:tcPr>
            <w:tcW w:w="2694"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B80FCC" w:rsidTr="008644F4">
        <w:tc>
          <w:tcPr>
            <w:tcW w:w="1200"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 xml:space="preserve">Villa o Población: </w:t>
            </w:r>
          </w:p>
        </w:tc>
        <w:tc>
          <w:tcPr>
            <w:tcW w:w="3800" w:type="pct"/>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Comuna:</w:t>
            </w:r>
          </w:p>
        </w:tc>
        <w:tc>
          <w:tcPr>
            <w:tcW w:w="2694"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B80FCC" w:rsidTr="008644F4">
        <w:tc>
          <w:tcPr>
            <w:tcW w:w="1809" w:type="dxa"/>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Teléfono:</w:t>
            </w:r>
          </w:p>
        </w:tc>
        <w:tc>
          <w:tcPr>
            <w:tcW w:w="2694" w:type="dxa"/>
          </w:tcPr>
          <w:p w:rsidR="00E77EEF" w:rsidRPr="00B80FCC" w:rsidRDefault="00E77EEF" w:rsidP="008644F4">
            <w:pPr>
              <w:tabs>
                <w:tab w:val="left" w:pos="5610"/>
              </w:tabs>
              <w:contextualSpacing/>
              <w:rPr>
                <w:rFonts w:ascii="Arial" w:hAnsi="Arial" w:cs="Arial"/>
                <w:sz w:val="22"/>
                <w:szCs w:val="22"/>
              </w:rPr>
            </w:pPr>
          </w:p>
        </w:tc>
      </w:tr>
    </w:tbl>
    <w:p w:rsidR="00E77EEF" w:rsidRPr="00B80FCC" w:rsidRDefault="00E77EEF" w:rsidP="00E77EEF">
      <w:pPr>
        <w:tabs>
          <w:tab w:val="left" w:pos="5610"/>
        </w:tabs>
        <w:spacing w:line="120" w:lineRule="auto"/>
        <w:contextualSpacing/>
        <w:rPr>
          <w:rFonts w:ascii="Arial" w:hAnsi="Arial" w:cs="Arial"/>
          <w:sz w:val="22"/>
          <w:szCs w:val="22"/>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B80FCC" w:rsidTr="008644F4">
        <w:tc>
          <w:tcPr>
            <w:tcW w:w="1362" w:type="pct"/>
            <w:tcBorders>
              <w:top w:val="nil"/>
              <w:bottom w:val="nil"/>
            </w:tcBorders>
          </w:tcPr>
          <w:p w:rsidR="00E77EEF" w:rsidRPr="00B80FCC" w:rsidRDefault="00E77EEF" w:rsidP="008644F4">
            <w:pPr>
              <w:tabs>
                <w:tab w:val="left" w:pos="5610"/>
              </w:tabs>
              <w:contextualSpacing/>
              <w:rPr>
                <w:rFonts w:ascii="Arial" w:hAnsi="Arial" w:cs="Arial"/>
                <w:sz w:val="22"/>
                <w:szCs w:val="22"/>
              </w:rPr>
            </w:pPr>
            <w:r w:rsidRPr="00B80FCC">
              <w:rPr>
                <w:rFonts w:ascii="Arial" w:hAnsi="Arial" w:cs="Arial"/>
                <w:sz w:val="22"/>
                <w:szCs w:val="22"/>
              </w:rPr>
              <w:t>Correo Electrónico:</w:t>
            </w:r>
          </w:p>
        </w:tc>
        <w:tc>
          <w:tcPr>
            <w:tcW w:w="3638" w:type="pct"/>
          </w:tcPr>
          <w:p w:rsidR="00E77EEF" w:rsidRPr="00B80FCC" w:rsidRDefault="00E77EEF" w:rsidP="008644F4">
            <w:pPr>
              <w:tabs>
                <w:tab w:val="left" w:pos="5610"/>
              </w:tabs>
              <w:contextualSpacing/>
              <w:rPr>
                <w:rFonts w:ascii="Arial" w:hAnsi="Arial" w:cs="Arial"/>
                <w:sz w:val="22"/>
                <w:szCs w:val="22"/>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lastRenderedPageBreak/>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r>
        <w:rPr>
          <w:rFonts w:ascii="Arial" w:hAnsi="Arial" w:cs="Arial"/>
        </w:rPr>
        <w:t>2.5.- Objetivos:</w:t>
      </w: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9274EB" w:rsidP="008644F4">
            <w:pPr>
              <w:jc w:val="both"/>
              <w:rPr>
                <w:rFonts w:ascii="Arial" w:hAnsi="Arial" w:cs="Arial"/>
              </w:rPr>
            </w:pPr>
            <w:r w:rsidRPr="009274EB">
              <w:rPr>
                <w:rFonts w:ascii="Arial" w:hAnsi="Arial" w:cs="Arial"/>
              </w:rPr>
              <w:t>Incentivar el desarrollo de hábitos y estilos de vida saludables, que favorezcan la reducción de los factores de riesgo asociados a la carga de enfermedad de la población</w:t>
            </w:r>
            <w:r w:rsidR="00AA1E64" w:rsidRPr="00690555">
              <w:rPr>
                <w:rFonts w:ascii="Arial" w:hAnsi="Arial" w:cs="Arial"/>
              </w:rPr>
              <w:t>.</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9274EB" w:rsidP="008644F4">
            <w:pPr>
              <w:jc w:val="both"/>
              <w:rPr>
                <w:rFonts w:ascii="Arial" w:hAnsi="Arial" w:cs="Arial"/>
              </w:rPr>
            </w:pPr>
            <w:r w:rsidRPr="009274EB">
              <w:rPr>
                <w:rFonts w:ascii="Arial" w:hAnsi="Arial" w:cs="Arial"/>
              </w:rPr>
              <w:t>Promover los valores y beneficios de la práctica de actividades físicas y deportivas</w:t>
            </w:r>
            <w:r w:rsidR="00AA1E64" w:rsidRPr="00690555">
              <w:rPr>
                <w:rFonts w:ascii="Arial" w:hAnsi="Arial" w:cs="Arial"/>
              </w:rPr>
              <w:t>.</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9274EB" w:rsidP="008644F4">
            <w:pPr>
              <w:rPr>
                <w:rFonts w:ascii="Arial" w:hAnsi="Arial" w:cs="Arial"/>
              </w:rPr>
            </w:pPr>
            <w:r w:rsidRPr="009274EB">
              <w:rPr>
                <w:rFonts w:ascii="Arial" w:hAnsi="Arial" w:cs="Arial"/>
              </w:rPr>
              <w:t>Satisfacer la creciente demanda por la actividad física en temporada de verano en cada comuna, fortaleciendo con esto al turismo</w:t>
            </w:r>
            <w:r w:rsidR="00AA1E64" w:rsidRPr="00690555">
              <w:rPr>
                <w:rFonts w:ascii="Arial" w:hAnsi="Arial" w:cs="Arial"/>
              </w:rPr>
              <w:t>.</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Default="009274EB" w:rsidP="008644F4">
            <w:pPr>
              <w:rPr>
                <w:rFonts w:ascii="Arial" w:hAnsi="Arial" w:cs="Arial"/>
              </w:rPr>
            </w:pPr>
            <w:r w:rsidRPr="009274EB">
              <w:rPr>
                <w:rFonts w:ascii="Arial" w:hAnsi="Arial" w:cs="Arial"/>
              </w:rPr>
              <w:t>Fortalecer la oferta programática deportiva de cada municipio de la región durante la época estival</w:t>
            </w:r>
            <w:r w:rsidR="00AA1E64" w:rsidRPr="00690555">
              <w:rPr>
                <w:rFonts w:ascii="Arial" w:hAnsi="Arial" w:cs="Arial"/>
              </w:rPr>
              <w:t>.</w:t>
            </w:r>
          </w:p>
          <w:p w:rsidR="009D27B6" w:rsidRPr="00690555" w:rsidRDefault="009D27B6" w:rsidP="008644F4">
            <w:pPr>
              <w:rPr>
                <w:rFonts w:ascii="Arial" w:hAnsi="Arial" w:cs="Arial"/>
              </w:rPr>
            </w:pP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r w:rsidR="00AA1E64" w:rsidRPr="00690555" w:rsidTr="002D5814">
        <w:trPr>
          <w:trHeight w:val="291"/>
        </w:trPr>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9D27B6" w:rsidP="008644F4">
            <w:pPr>
              <w:rPr>
                <w:rFonts w:ascii="Arial" w:hAnsi="Arial" w:cs="Arial"/>
                <w:highlight w:val="yellow"/>
              </w:rPr>
            </w:pPr>
            <w:r w:rsidRPr="009D27B6">
              <w:rPr>
                <w:rFonts w:ascii="Arial" w:hAnsi="Arial" w:cs="Arial"/>
              </w:rPr>
              <w:t>Incentivar la realización de actividades deportivas en playas, plazas, parques y espacios públicos en general</w:t>
            </w:r>
            <w:r w:rsidR="00AA1E64" w:rsidRPr="00690555">
              <w:rPr>
                <w:rFonts w:ascii="Arial" w:hAnsi="Arial" w:cs="Arial"/>
              </w:rPr>
              <w:t>.</w:t>
            </w:r>
          </w:p>
        </w:tc>
      </w:tr>
    </w:tbl>
    <w:p w:rsidR="00E77EEF" w:rsidRDefault="00E77EEF" w:rsidP="00BC7BA5">
      <w:pPr>
        <w:tabs>
          <w:tab w:val="left" w:pos="5610"/>
        </w:tabs>
        <w:contextualSpacing/>
        <w:rPr>
          <w:rFonts w:ascii="Arial" w:hAnsi="Arial" w:cs="Arial"/>
        </w:rPr>
      </w:pPr>
    </w:p>
    <w:p w:rsidR="00AA1E64" w:rsidRDefault="00AA1E64">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2.6.- Descripción y Método del Proyecto</w:t>
      </w:r>
      <w:r w:rsidR="002063D4" w:rsidRPr="00E77EEF">
        <w:rPr>
          <w:rStyle w:val="Refdenotaalpie"/>
          <w:rFonts w:ascii="Arial" w:hAnsi="Arial" w:cs="Arial"/>
        </w:rPr>
        <w:footnoteReference w:id="3"/>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2.7.- Justificación del Proyecto</w:t>
      </w:r>
      <w:r w:rsidR="007276D1" w:rsidRPr="00E77EEF">
        <w:rPr>
          <w:rStyle w:val="Refdenotaalpie"/>
          <w:rFonts w:ascii="Arial" w:hAnsi="Arial" w:cs="Arial"/>
        </w:rPr>
        <w:footnoteReference w:id="4"/>
      </w:r>
      <w:r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C1427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C14276" w:rsidRPr="00C14276">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proofErr w:type="spellStart"/>
            <w:r w:rsidRPr="00E77EEF">
              <w:rPr>
                <w:rFonts w:ascii="Arial" w:hAnsi="Arial" w:cs="Arial"/>
              </w:rPr>
              <w:t>R.U.N</w:t>
            </w:r>
            <w:proofErr w:type="spellEnd"/>
            <w:r w:rsidRPr="00E77EEF">
              <w:rPr>
                <w:rFonts w:ascii="Arial" w:hAnsi="Arial" w:cs="Arial"/>
              </w:rPr>
              <w:t>.:</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lastRenderedPageBreak/>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 xml:space="preserve">Descripción de </w:t>
            </w:r>
            <w:r w:rsidRPr="00E77EEF">
              <w:rPr>
                <w:rFonts w:ascii="Arial" w:hAnsi="Arial" w:cs="Arial"/>
              </w:rPr>
              <w:lastRenderedPageBreak/>
              <w:t>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Default="002D168F" w:rsidP="00093C29">
      <w:pPr>
        <w:tabs>
          <w:tab w:val="left" w:pos="5610"/>
        </w:tabs>
        <w:contextualSpacing/>
        <w:rPr>
          <w:rFonts w:ascii="Arial" w:hAnsi="Arial" w:cs="Arial"/>
        </w:rPr>
      </w:pPr>
    </w:p>
    <w:p w:rsidR="00B80FCC" w:rsidRPr="00E77EEF" w:rsidRDefault="00B80FCC"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B80FCC" w:rsidRDefault="00B80FCC">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p w:rsidR="008D5AFE" w:rsidRPr="00E77EEF" w:rsidRDefault="008D5AFE" w:rsidP="008D5AFE">
      <w:pPr>
        <w:tabs>
          <w:tab w:val="left" w:pos="5610"/>
        </w:tabs>
        <w:spacing w:line="120" w:lineRule="auto"/>
        <w:contextualSpacing/>
        <w:rPr>
          <w:rFonts w:ascii="Arial" w:hAnsi="Arial" w:cs="Arial"/>
        </w:rPr>
      </w:pPr>
      <w:bookmarkStart w:id="0" w:name="_GoBack"/>
      <w:bookmarkEnd w:id="0"/>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7C46AA"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F82" w:rsidRDefault="008D5F82">
      <w:r>
        <w:separator/>
      </w:r>
    </w:p>
  </w:endnote>
  <w:endnote w:type="continuationSeparator" w:id="0">
    <w:p w:rsidR="008D5F82" w:rsidRDefault="008D5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rme">
    <w:altName w:val="Times New Roman"/>
    <w:charset w:val="00"/>
    <w:family w:val="auto"/>
    <w:pitch w:val="default"/>
  </w:font>
  <w:font w:name="Futura Bk BT">
    <w:altName w:val="Times New Roman"/>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392" w:rsidRDefault="00EF5392">
    <w:pPr>
      <w:pStyle w:val="Piedepgina"/>
      <w:jc w:val="right"/>
    </w:pPr>
  </w:p>
  <w:p w:rsidR="00EF5392" w:rsidRPr="00EF5392" w:rsidRDefault="00EF5392" w:rsidP="00EF5392">
    <w:pPr>
      <w:jc w:val="both"/>
      <w:rPr>
        <w:rFonts w:ascii="Carme" w:eastAsia="Carme" w:hAnsi="Carme" w:cs="Carme"/>
        <w:color w:val="000000"/>
        <w:sz w:val="16"/>
        <w:szCs w:val="16"/>
        <w:lang w:val="es-CL" w:eastAsia="es-CL"/>
      </w:rPr>
    </w:pPr>
    <w:r w:rsidRPr="00EF5392">
      <w:rPr>
        <w:rFonts w:ascii="Carme" w:eastAsia="Carme" w:hAnsi="Carme" w:cs="Carme"/>
        <w:color w:val="000000"/>
        <w:sz w:val="16"/>
        <w:szCs w:val="16"/>
        <w:lang w:val="es-CL" w:eastAsia="es-CL"/>
      </w:rPr>
      <w:t>Acuerdo N°7376</w:t>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t xml:space="preserve">          </w:t>
    </w:r>
    <w:r w:rsidRPr="00EF5392">
      <w:rPr>
        <w:rFonts w:ascii="Carme" w:eastAsia="Carme" w:hAnsi="Carme" w:cs="Carme"/>
        <w:color w:val="000000"/>
        <w:sz w:val="16"/>
        <w:szCs w:val="16"/>
        <w:lang w:val="es-CL" w:eastAsia="es-CL"/>
      </w:rPr>
      <w:tab/>
      <w:t xml:space="preserve">                     Valeria Cerda Duhalde</w:t>
    </w:r>
  </w:p>
  <w:p w:rsidR="00EF5392" w:rsidRPr="00EF5392" w:rsidRDefault="00EF5392" w:rsidP="00EF5392">
    <w:pPr>
      <w:jc w:val="both"/>
      <w:rPr>
        <w:rFonts w:ascii="Carme" w:eastAsia="Carme" w:hAnsi="Carme" w:cs="Carme"/>
        <w:color w:val="000000"/>
        <w:sz w:val="16"/>
        <w:szCs w:val="16"/>
        <w:lang w:val="es-CL" w:eastAsia="es-CL"/>
      </w:rPr>
    </w:pPr>
    <w:r w:rsidRPr="00EF5392">
      <w:rPr>
        <w:rFonts w:ascii="Carme" w:eastAsia="Carme" w:hAnsi="Carme" w:cs="Carme"/>
        <w:color w:val="000000"/>
        <w:sz w:val="16"/>
        <w:szCs w:val="16"/>
        <w:lang w:val="es-CL" w:eastAsia="es-CL"/>
      </w:rPr>
      <w:t>Sesión Ord. N°609</w:t>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r>
    <w:r w:rsidRPr="00EF5392">
      <w:rPr>
        <w:rFonts w:ascii="Carme" w:eastAsia="Carme" w:hAnsi="Carme" w:cs="Carme"/>
        <w:color w:val="000000"/>
        <w:sz w:val="16"/>
        <w:szCs w:val="16"/>
        <w:lang w:val="es-CL" w:eastAsia="es-CL"/>
      </w:rPr>
      <w:tab/>
      <w:t xml:space="preserve">                                   </w:t>
    </w:r>
    <w:r>
      <w:rPr>
        <w:rFonts w:ascii="Carme" w:eastAsia="Carme" w:hAnsi="Carme" w:cs="Carme"/>
        <w:color w:val="000000"/>
        <w:sz w:val="16"/>
        <w:szCs w:val="16"/>
        <w:lang w:val="es-CL" w:eastAsia="es-CL"/>
      </w:rPr>
      <w:t xml:space="preserve">    </w:t>
    </w:r>
    <w:r w:rsidRPr="00EF5392">
      <w:rPr>
        <w:rFonts w:ascii="Carme" w:eastAsia="Carme" w:hAnsi="Carme" w:cs="Carme"/>
        <w:color w:val="000000"/>
        <w:sz w:val="16"/>
        <w:szCs w:val="16"/>
        <w:lang w:val="es-CL" w:eastAsia="es-CL"/>
      </w:rPr>
      <w:t>Secretaria Ejecutiva</w:t>
    </w:r>
  </w:p>
  <w:p w:rsidR="00EF5392" w:rsidRPr="00EF5392" w:rsidRDefault="00EF5392" w:rsidP="00EF5392">
    <w:pPr>
      <w:jc w:val="both"/>
      <w:rPr>
        <w:rFonts w:ascii="Carme" w:eastAsia="Carme" w:hAnsi="Carme" w:cs="Carme"/>
        <w:color w:val="000000"/>
        <w:sz w:val="16"/>
        <w:szCs w:val="16"/>
        <w:lang w:val="es-CL" w:eastAsia="es-CL"/>
      </w:rPr>
    </w:pPr>
    <w:r w:rsidRPr="00EF5392">
      <w:rPr>
        <w:rFonts w:ascii="Carme" w:eastAsia="Carme" w:hAnsi="Carme" w:cs="Carme"/>
        <w:color w:val="000000"/>
        <w:sz w:val="16"/>
        <w:szCs w:val="16"/>
        <w:lang w:val="es-CL" w:eastAsia="es-CL"/>
      </w:rPr>
      <w:t>Fecha 12.08.</w:t>
    </w:r>
    <w:r>
      <w:rPr>
        <w:rFonts w:ascii="Carme" w:eastAsia="Carme" w:hAnsi="Carme" w:cs="Carme"/>
        <w:color w:val="000000"/>
        <w:sz w:val="16"/>
        <w:szCs w:val="16"/>
        <w:lang w:val="es-CL" w:eastAsia="es-CL"/>
      </w:rPr>
      <w:t xml:space="preserve">2015 </w:t>
    </w:r>
    <w:r>
      <w:rPr>
        <w:rFonts w:ascii="Carme" w:eastAsia="Carme" w:hAnsi="Carme" w:cs="Carme"/>
        <w:color w:val="000000"/>
        <w:sz w:val="16"/>
        <w:szCs w:val="16"/>
        <w:lang w:val="es-CL" w:eastAsia="es-CL"/>
      </w:rPr>
      <w:tab/>
      <w:t xml:space="preserve">   </w:t>
    </w:r>
    <w:r>
      <w:rPr>
        <w:rFonts w:ascii="Carme" w:eastAsia="Carme" w:hAnsi="Carme" w:cs="Carme"/>
        <w:color w:val="000000"/>
        <w:sz w:val="16"/>
        <w:szCs w:val="16"/>
        <w:lang w:val="es-CL" w:eastAsia="es-CL"/>
      </w:rPr>
      <w:tab/>
    </w:r>
    <w:r>
      <w:rPr>
        <w:rFonts w:ascii="Carme" w:eastAsia="Carme" w:hAnsi="Carme" w:cs="Carme"/>
        <w:color w:val="000000"/>
        <w:sz w:val="16"/>
        <w:szCs w:val="16"/>
        <w:lang w:val="es-CL" w:eastAsia="es-CL"/>
      </w:rPr>
      <w:tab/>
    </w:r>
    <w:r>
      <w:rPr>
        <w:rFonts w:ascii="Carme" w:eastAsia="Carme" w:hAnsi="Carme" w:cs="Carme"/>
        <w:color w:val="000000"/>
        <w:sz w:val="16"/>
        <w:szCs w:val="16"/>
        <w:lang w:val="es-CL" w:eastAsia="es-CL"/>
      </w:rPr>
      <w:tab/>
    </w:r>
    <w:r>
      <w:rPr>
        <w:rFonts w:ascii="Carme" w:eastAsia="Carme" w:hAnsi="Carme" w:cs="Carme"/>
        <w:color w:val="000000"/>
        <w:sz w:val="16"/>
        <w:szCs w:val="16"/>
        <w:lang w:val="es-CL" w:eastAsia="es-CL"/>
      </w:rPr>
      <w:tab/>
    </w:r>
    <w:r>
      <w:rPr>
        <w:rFonts w:ascii="Carme" w:eastAsia="Carme" w:hAnsi="Carme" w:cs="Carme"/>
        <w:color w:val="000000"/>
        <w:sz w:val="16"/>
        <w:szCs w:val="16"/>
        <w:lang w:val="es-CL" w:eastAsia="es-CL"/>
      </w:rPr>
      <w:tab/>
    </w:r>
    <w:r>
      <w:rPr>
        <w:rFonts w:ascii="Carme" w:eastAsia="Carme" w:hAnsi="Carme" w:cs="Carme"/>
        <w:color w:val="000000"/>
        <w:sz w:val="16"/>
        <w:szCs w:val="16"/>
        <w:lang w:val="es-CL" w:eastAsia="es-CL"/>
      </w:rPr>
      <w:tab/>
    </w:r>
    <w:r>
      <w:rPr>
        <w:rFonts w:ascii="Carme" w:eastAsia="Carme" w:hAnsi="Carme" w:cs="Carme"/>
        <w:color w:val="000000"/>
        <w:sz w:val="16"/>
        <w:szCs w:val="16"/>
        <w:lang w:val="es-CL" w:eastAsia="es-CL"/>
      </w:rPr>
      <w:tab/>
      <w:t xml:space="preserve">         </w:t>
    </w:r>
    <w:r w:rsidRPr="00EF5392">
      <w:rPr>
        <w:rFonts w:ascii="Carme" w:eastAsia="Carme" w:hAnsi="Carme" w:cs="Carme"/>
        <w:color w:val="000000"/>
        <w:sz w:val="16"/>
        <w:szCs w:val="16"/>
        <w:lang w:val="es-CL" w:eastAsia="es-CL"/>
      </w:rPr>
      <w:t xml:space="preserve"> Consejo Regional</w:t>
    </w:r>
  </w:p>
  <w:p w:rsidR="00EF5392" w:rsidRDefault="00EF5392" w:rsidP="00EF5392">
    <w:pPr>
      <w:pStyle w:val="Piedepgina"/>
      <w:jc w:val="both"/>
    </w:pPr>
  </w:p>
  <w:p w:rsidR="009274EB" w:rsidRDefault="00EF5392">
    <w:pPr>
      <w:pStyle w:val="Piedepgina"/>
      <w:jc w:val="right"/>
    </w:pPr>
    <w:r>
      <w:br/>
    </w:r>
    <w:r w:rsidR="009274EB">
      <w:fldChar w:fldCharType="begin"/>
    </w:r>
    <w:r w:rsidR="009274EB">
      <w:instrText xml:space="preserve"> PAGE   \* MERGEFORMAT </w:instrText>
    </w:r>
    <w:r w:rsidR="009274EB">
      <w:fldChar w:fldCharType="separate"/>
    </w:r>
    <w:r w:rsidR="00B80FCC">
      <w:rPr>
        <w:noProof/>
      </w:rPr>
      <w:t>12</w:t>
    </w:r>
    <w:r w:rsidR="009274EB">
      <w:rPr>
        <w:noProof/>
      </w:rPr>
      <w:fldChar w:fldCharType="end"/>
    </w:r>
  </w:p>
  <w:p w:rsidR="009274EB" w:rsidRPr="00667138" w:rsidRDefault="009274EB">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F82" w:rsidRDefault="008D5F82">
      <w:r>
        <w:separator/>
      </w:r>
    </w:p>
  </w:footnote>
  <w:footnote w:type="continuationSeparator" w:id="0">
    <w:p w:rsidR="008D5F82" w:rsidRDefault="008D5F82">
      <w:r>
        <w:continuationSeparator/>
      </w:r>
    </w:p>
  </w:footnote>
  <w:footnote w:id="1">
    <w:p w:rsidR="009274EB" w:rsidRPr="00E77EEF" w:rsidRDefault="009274E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 xml:space="preserve">nombre que aparece en el RUT entregado en </w:t>
      </w:r>
      <w:proofErr w:type="spellStart"/>
      <w:r w:rsidRPr="00E77EEF">
        <w:rPr>
          <w:rFonts w:ascii="Arial" w:hAnsi="Arial" w:cs="Arial"/>
          <w:lang w:val="es-CL"/>
        </w:rPr>
        <w:t>SII</w:t>
      </w:r>
      <w:proofErr w:type="spellEnd"/>
    </w:p>
  </w:footnote>
  <w:footnote w:id="2">
    <w:p w:rsidR="009274EB" w:rsidRPr="00E77EEF" w:rsidRDefault="009274E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9274EB" w:rsidRPr="00005483" w:rsidRDefault="009274EB">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4">
    <w:p w:rsidR="009274EB" w:rsidRPr="00005483" w:rsidRDefault="009274EB">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5">
    <w:p w:rsidR="009274EB" w:rsidRPr="00E77EEF" w:rsidRDefault="009274E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9274EB" w:rsidRPr="00E77EEF" w:rsidRDefault="009274EB">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4EB" w:rsidRDefault="009274EB" w:rsidP="00F6425F">
    <w:pPr>
      <w:pStyle w:val="Encabezado"/>
      <w:jc w:val="center"/>
      <w:rPr>
        <w:b/>
        <w:i/>
      </w:rPr>
    </w:pPr>
    <w:r>
      <w:rPr>
        <w:b/>
        <w:i/>
        <w:noProof/>
        <w:lang w:val="es-CL" w:eastAsia="es-CL"/>
      </w:rPr>
      <w:drawing>
        <wp:anchor distT="0" distB="0" distL="114300" distR="114300" simplePos="0" relativeHeight="251658240" behindDoc="1" locked="0" layoutInCell="1" allowOverlap="1" wp14:anchorId="0117799A" wp14:editId="7CA0AB7C">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lang w:val="es-CL" w:eastAsia="es-CL"/>
      </w:rPr>
      <w:drawing>
        <wp:anchor distT="0" distB="0" distL="114300" distR="114300" simplePos="0" relativeHeight="251659264" behindDoc="0" locked="0" layoutInCell="1" allowOverlap="1" wp14:anchorId="3ADFAA23" wp14:editId="318EC9EC">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9274EB" w:rsidRPr="00327409" w:rsidRDefault="009274EB" w:rsidP="00F6425F">
    <w:pPr>
      <w:pStyle w:val="Encabezado"/>
      <w:jc w:val="center"/>
      <w:rPr>
        <w:b/>
        <w:i/>
      </w:rPr>
    </w:pPr>
    <w:r w:rsidRPr="00327409">
      <w:rPr>
        <w:b/>
        <w:i/>
      </w:rPr>
      <w:t>FORMULARIO DE PRESENTACIÓN DE PROYECTOS</w:t>
    </w:r>
  </w:p>
  <w:p w:rsidR="009274EB" w:rsidRDefault="009274EB" w:rsidP="008D4D2A">
    <w:pPr>
      <w:pStyle w:val="Encabezado"/>
      <w:rPr>
        <w:b/>
        <w:i/>
      </w:rPr>
    </w:pPr>
    <w:r>
      <w:rPr>
        <w:b/>
        <w:i/>
      </w:rPr>
      <w:tab/>
      <w:t xml:space="preserve">FONDO DE DEPORTE DE VERANO </w:t>
    </w:r>
    <w:r w:rsidR="00BC66B1" w:rsidRPr="00B80FCC">
      <w:rPr>
        <w:b/>
        <w:i/>
      </w:rPr>
      <w:t>2015-</w:t>
    </w:r>
    <w:r w:rsidRPr="00B80FCC">
      <w:rPr>
        <w:b/>
        <w:i/>
      </w:rPr>
      <w:t>2016</w:t>
    </w:r>
  </w:p>
  <w:p w:rsidR="009274EB" w:rsidRPr="00327409" w:rsidRDefault="009274EB"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07B3"/>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A7B1A"/>
    <w:rsid w:val="001D0280"/>
    <w:rsid w:val="001E27D0"/>
    <w:rsid w:val="001E6D50"/>
    <w:rsid w:val="001F74D7"/>
    <w:rsid w:val="001F7B8D"/>
    <w:rsid w:val="00200952"/>
    <w:rsid w:val="00200CC1"/>
    <w:rsid w:val="00200ECC"/>
    <w:rsid w:val="002063D4"/>
    <w:rsid w:val="0021017A"/>
    <w:rsid w:val="00217F36"/>
    <w:rsid w:val="00224E7E"/>
    <w:rsid w:val="002263BB"/>
    <w:rsid w:val="00227119"/>
    <w:rsid w:val="002334DE"/>
    <w:rsid w:val="00233E4E"/>
    <w:rsid w:val="00236670"/>
    <w:rsid w:val="002477F0"/>
    <w:rsid w:val="00252A67"/>
    <w:rsid w:val="0025337A"/>
    <w:rsid w:val="00256978"/>
    <w:rsid w:val="00263B3D"/>
    <w:rsid w:val="00272EB8"/>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0558"/>
    <w:rsid w:val="002E1020"/>
    <w:rsid w:val="002E6F52"/>
    <w:rsid w:val="00300C49"/>
    <w:rsid w:val="00304CE5"/>
    <w:rsid w:val="0032320F"/>
    <w:rsid w:val="00327409"/>
    <w:rsid w:val="0033712F"/>
    <w:rsid w:val="00340E14"/>
    <w:rsid w:val="00346B06"/>
    <w:rsid w:val="00357512"/>
    <w:rsid w:val="0036214B"/>
    <w:rsid w:val="00372E7E"/>
    <w:rsid w:val="00380AD7"/>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D43"/>
    <w:rsid w:val="00553275"/>
    <w:rsid w:val="00554B60"/>
    <w:rsid w:val="00560A67"/>
    <w:rsid w:val="005654FF"/>
    <w:rsid w:val="00573926"/>
    <w:rsid w:val="00583106"/>
    <w:rsid w:val="00586006"/>
    <w:rsid w:val="00587181"/>
    <w:rsid w:val="005A398C"/>
    <w:rsid w:val="005B1079"/>
    <w:rsid w:val="005B3DB4"/>
    <w:rsid w:val="005B3FEA"/>
    <w:rsid w:val="005B72A4"/>
    <w:rsid w:val="005B7F19"/>
    <w:rsid w:val="005B7F56"/>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81C26"/>
    <w:rsid w:val="00690DB4"/>
    <w:rsid w:val="006914CD"/>
    <w:rsid w:val="006A1573"/>
    <w:rsid w:val="006A1E87"/>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46AA"/>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974C1"/>
    <w:rsid w:val="008A1073"/>
    <w:rsid w:val="008A2591"/>
    <w:rsid w:val="008A4516"/>
    <w:rsid w:val="008A671C"/>
    <w:rsid w:val="008B5B10"/>
    <w:rsid w:val="008B66F2"/>
    <w:rsid w:val="008C572C"/>
    <w:rsid w:val="008C625C"/>
    <w:rsid w:val="008C6C80"/>
    <w:rsid w:val="008D2FCC"/>
    <w:rsid w:val="008D4D2A"/>
    <w:rsid w:val="008D5AFE"/>
    <w:rsid w:val="008D5F82"/>
    <w:rsid w:val="008E4738"/>
    <w:rsid w:val="00902774"/>
    <w:rsid w:val="00905A38"/>
    <w:rsid w:val="009274EB"/>
    <w:rsid w:val="009312C9"/>
    <w:rsid w:val="009362BB"/>
    <w:rsid w:val="00955599"/>
    <w:rsid w:val="00957E24"/>
    <w:rsid w:val="00961A80"/>
    <w:rsid w:val="00962C7D"/>
    <w:rsid w:val="0097456D"/>
    <w:rsid w:val="00975923"/>
    <w:rsid w:val="009D0673"/>
    <w:rsid w:val="009D0B87"/>
    <w:rsid w:val="009D27B6"/>
    <w:rsid w:val="009D40C0"/>
    <w:rsid w:val="009D6971"/>
    <w:rsid w:val="009E2BBB"/>
    <w:rsid w:val="009E3A44"/>
    <w:rsid w:val="009F736C"/>
    <w:rsid w:val="00A11A9D"/>
    <w:rsid w:val="00A1398A"/>
    <w:rsid w:val="00A2035E"/>
    <w:rsid w:val="00A30937"/>
    <w:rsid w:val="00A6076B"/>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404AC"/>
    <w:rsid w:val="00B41920"/>
    <w:rsid w:val="00B467BD"/>
    <w:rsid w:val="00B50675"/>
    <w:rsid w:val="00B61079"/>
    <w:rsid w:val="00B62483"/>
    <w:rsid w:val="00B6600A"/>
    <w:rsid w:val="00B7293A"/>
    <w:rsid w:val="00B76BD7"/>
    <w:rsid w:val="00B80FCC"/>
    <w:rsid w:val="00B87388"/>
    <w:rsid w:val="00B969D2"/>
    <w:rsid w:val="00BC1FB6"/>
    <w:rsid w:val="00BC66B1"/>
    <w:rsid w:val="00BC7BA5"/>
    <w:rsid w:val="00BD379E"/>
    <w:rsid w:val="00BD440D"/>
    <w:rsid w:val="00BE435F"/>
    <w:rsid w:val="00C031CC"/>
    <w:rsid w:val="00C036C3"/>
    <w:rsid w:val="00C05FE0"/>
    <w:rsid w:val="00C14276"/>
    <w:rsid w:val="00C16B17"/>
    <w:rsid w:val="00C25975"/>
    <w:rsid w:val="00C30C83"/>
    <w:rsid w:val="00C45473"/>
    <w:rsid w:val="00C4602B"/>
    <w:rsid w:val="00C56240"/>
    <w:rsid w:val="00C57EF9"/>
    <w:rsid w:val="00C65BE4"/>
    <w:rsid w:val="00C9261F"/>
    <w:rsid w:val="00C93AA2"/>
    <w:rsid w:val="00CA0D20"/>
    <w:rsid w:val="00CA2307"/>
    <w:rsid w:val="00CA4EC1"/>
    <w:rsid w:val="00CD0AF8"/>
    <w:rsid w:val="00CD4D43"/>
    <w:rsid w:val="00CF7B24"/>
    <w:rsid w:val="00D021DD"/>
    <w:rsid w:val="00D037D2"/>
    <w:rsid w:val="00D34074"/>
    <w:rsid w:val="00D37264"/>
    <w:rsid w:val="00D4121A"/>
    <w:rsid w:val="00D435AA"/>
    <w:rsid w:val="00D45E8D"/>
    <w:rsid w:val="00D463BC"/>
    <w:rsid w:val="00D464AA"/>
    <w:rsid w:val="00D47EBB"/>
    <w:rsid w:val="00D523B3"/>
    <w:rsid w:val="00D70137"/>
    <w:rsid w:val="00D708A4"/>
    <w:rsid w:val="00D71E20"/>
    <w:rsid w:val="00D81E2D"/>
    <w:rsid w:val="00D839CF"/>
    <w:rsid w:val="00D93EFE"/>
    <w:rsid w:val="00D9523B"/>
    <w:rsid w:val="00DA17DD"/>
    <w:rsid w:val="00DA6BE6"/>
    <w:rsid w:val="00DB024C"/>
    <w:rsid w:val="00DB3DE1"/>
    <w:rsid w:val="00DD082E"/>
    <w:rsid w:val="00DD0C7A"/>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EF5392"/>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1D2E"/>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07214">
      <w:bodyDiv w:val="1"/>
      <w:marLeft w:val="0"/>
      <w:marRight w:val="0"/>
      <w:marTop w:val="0"/>
      <w:marBottom w:val="0"/>
      <w:divBdr>
        <w:top w:val="none" w:sz="0" w:space="0" w:color="auto"/>
        <w:left w:val="none" w:sz="0" w:space="0" w:color="auto"/>
        <w:bottom w:val="none" w:sz="0" w:space="0" w:color="auto"/>
        <w:right w:val="none" w:sz="0" w:space="0" w:color="auto"/>
      </w:divBdr>
    </w:div>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4E526-1EF6-4E18-AF94-5B274A797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5600A2CC.dotm</Template>
  <TotalTime>5</TotalTime>
  <Pages>12</Pages>
  <Words>1240</Words>
  <Characters>6821</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Marcelo Alejandro Rojas Espinoza</cp:lastModifiedBy>
  <cp:revision>9</cp:revision>
  <cp:lastPrinted>2015-08-14T11:52:00Z</cp:lastPrinted>
  <dcterms:created xsi:type="dcterms:W3CDTF">2015-08-04T18:29:00Z</dcterms:created>
  <dcterms:modified xsi:type="dcterms:W3CDTF">2015-08-17T13:57:00Z</dcterms:modified>
</cp:coreProperties>
</file>